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lrutenett"/>
        <w:tblW w:w="0" w:type="auto"/>
        <w:tblInd w:w="-14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Tabell for innholdsoppsett"/>
      </w:tblPr>
      <w:tblGrid>
        <w:gridCol w:w="965"/>
        <w:gridCol w:w="518"/>
        <w:gridCol w:w="8581"/>
      </w:tblGrid>
      <w:tr w:rsidR="008F4075" w14:paraId="32F6B0DE" w14:textId="77777777">
        <w:tc>
          <w:tcPr>
            <w:tcW w:w="965" w:type="dxa"/>
            <w:shd w:val="clear" w:color="auto" w:fill="3A3A3A" w:themeFill="text2"/>
          </w:tcPr>
          <w:p w14:paraId="632692EA" w14:textId="77777777" w:rsidR="008F4075" w:rsidRDefault="0037274C">
            <w:pPr>
              <w:spacing w:before="260"/>
            </w:pPr>
            <w:r>
              <w:t>F</w:t>
            </w:r>
          </w:p>
        </w:tc>
        <w:tc>
          <w:tcPr>
            <w:tcW w:w="518" w:type="dxa"/>
          </w:tcPr>
          <w:p w14:paraId="672A6659" w14:textId="77777777" w:rsidR="008F4075" w:rsidRDefault="008F4075">
            <w:pPr>
              <w:spacing w:before="260"/>
            </w:pPr>
          </w:p>
        </w:tc>
        <w:tc>
          <w:tcPr>
            <w:tcW w:w="8581" w:type="dxa"/>
          </w:tcPr>
          <w:p w14:paraId="1E261209" w14:textId="77777777" w:rsidR="008F4075" w:rsidRDefault="0037274C">
            <w:pPr>
              <w:pStyle w:val="Tittel"/>
            </w:pPr>
            <w:proofErr w:type="spellStart"/>
            <w:r>
              <w:t>FUNKYFIZED</w:t>
            </w:r>
            <w:proofErr w:type="spellEnd"/>
            <w:r>
              <w:t xml:space="preserve"> </w:t>
            </w:r>
          </w:p>
          <w:p w14:paraId="7E17C050" w14:textId="77777777" w:rsidR="008F4075" w:rsidRDefault="0037274C">
            <w:pPr>
              <w:pStyle w:val="Undertittel"/>
            </w:pPr>
            <w:r>
              <w:t>Teknisk rider</w:t>
            </w:r>
          </w:p>
        </w:tc>
      </w:tr>
    </w:tbl>
    <w:p w14:paraId="297C915C" w14:textId="4D14CA62" w:rsidR="008F4075" w:rsidRDefault="00C556FB">
      <w:pPr>
        <w:pStyle w:val="Dato"/>
      </w:pPr>
      <w:r>
        <w:t>2020</w:t>
      </w:r>
    </w:p>
    <w:p w14:paraId="7D245DD9" w14:textId="77777777" w:rsidR="00230522" w:rsidRDefault="00230522">
      <w:pPr>
        <w:pStyle w:val="Overskrift1"/>
      </w:pPr>
      <w:r w:rsidRPr="00230522">
        <w:t>teknisk spørsmål:</w:t>
      </w:r>
    </w:p>
    <w:p w14:paraId="4BAF99FE" w14:textId="77777777" w:rsidR="008F4075" w:rsidRPr="00C556FB" w:rsidRDefault="0037737F">
      <w:pPr>
        <w:pStyle w:val="Overskrift1"/>
      </w:pPr>
      <w:hyperlink r:id="rId7" w:history="1">
        <w:r w:rsidR="00230522" w:rsidRPr="00C556FB">
          <w:rPr>
            <w:rStyle w:val="Hyperkobling"/>
          </w:rPr>
          <w:t>todwolf@gmail.com</w:t>
        </w:r>
      </w:hyperlink>
    </w:p>
    <w:p w14:paraId="198D497E" w14:textId="75342D5F" w:rsidR="00D812F9" w:rsidRDefault="00BF2F67">
      <w:r w:rsidRPr="00BF2F67">
        <w:t xml:space="preserve">Takk for at dere ville høre oss på konsert/bal. </w:t>
      </w:r>
      <w:r>
        <w:t xml:space="preserve">Vi sender denne rider </w:t>
      </w:r>
      <w:r w:rsidR="00790882">
        <w:t>som sikre vi</w:t>
      </w:r>
      <w:r w:rsidR="00827CDA">
        <w:t xml:space="preserve"> og dere</w:t>
      </w:r>
      <w:r w:rsidR="00790882">
        <w:t xml:space="preserve"> får en god opplevelse og at alt er i </w:t>
      </w:r>
      <w:proofErr w:type="gramStart"/>
      <w:r w:rsidR="00827CDA">
        <w:t>orden…</w:t>
      </w:r>
      <w:r w:rsidR="00790882">
        <w:t>Hvis</w:t>
      </w:r>
      <w:proofErr w:type="gramEnd"/>
      <w:r w:rsidR="00790882">
        <w:t xml:space="preserve"> der er avvik fra denne </w:t>
      </w:r>
      <w:r w:rsidR="00827CDA">
        <w:t>avtaler vi dette på forhånd.</w:t>
      </w:r>
    </w:p>
    <w:p w14:paraId="7A11FAF1" w14:textId="1ED4D83A" w:rsidR="00827CDA" w:rsidRDefault="00827CDA"/>
    <w:p w14:paraId="6677F977" w14:textId="3F20BA91" w:rsidR="00827CDA" w:rsidRPr="00BF2F67" w:rsidRDefault="00827CDA">
      <w:r>
        <w:t>På Bandet vegne Preben Wolf</w:t>
      </w:r>
    </w:p>
    <w:p w14:paraId="3536C99A" w14:textId="36ABC94A" w:rsidR="0047079D" w:rsidRPr="00F13341" w:rsidRDefault="0047079D">
      <w:r w:rsidRPr="00F13341">
        <w:t>The plot:</w:t>
      </w:r>
      <w:r w:rsidRPr="00F13341">
        <w:rPr>
          <w:noProof/>
        </w:rPr>
        <w:t xml:space="preserve"> </w:t>
      </w:r>
    </w:p>
    <w:p w14:paraId="715D6219" w14:textId="57AD25C1" w:rsidR="008F4075" w:rsidRPr="00EC7A7E" w:rsidRDefault="00F13341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28D55318" wp14:editId="2B16A8E9">
                <wp:simplePos x="0" y="0"/>
                <wp:positionH relativeFrom="column">
                  <wp:posOffset>-406498</wp:posOffset>
                </wp:positionH>
                <wp:positionV relativeFrom="paragraph">
                  <wp:posOffset>215998</wp:posOffset>
                </wp:positionV>
                <wp:extent cx="2013125" cy="2140085"/>
                <wp:effectExtent l="0" t="0" r="19050" b="19050"/>
                <wp:wrapNone/>
                <wp:docPr id="2" name="Rektange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125" cy="21400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58CBFE" w14:textId="6C1A7801" w:rsidR="00F13341" w:rsidRDefault="00F13341" w:rsidP="00F13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D55318" id="Rektangel 2" o:spid="_x0000_s1026" style="position:absolute;margin-left:-32pt;margin-top:17pt;width:158.5pt;height:168.5pt;z-index:-25162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" fillcolor="#ccc44f [3205]" strokecolor="#6d671f [1605]" strokeweight="1pt">
                <v:textbox>
                  <w:txbxContent>
                    <w:p w14:paraId="7258CBFE" w14:textId="6C1A7801" w:rsidR="00F13341" w:rsidRDefault="00F13341" w:rsidP="00F1334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820D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228E09B" wp14:editId="5B1905C4">
                <wp:simplePos x="0" y="0"/>
                <wp:positionH relativeFrom="column">
                  <wp:posOffset>1632976</wp:posOffset>
                </wp:positionH>
                <wp:positionV relativeFrom="paragraph">
                  <wp:posOffset>210624</wp:posOffset>
                </wp:positionV>
                <wp:extent cx="2013125" cy="2140085"/>
                <wp:effectExtent l="0" t="0" r="19050" b="19050"/>
                <wp:wrapNone/>
                <wp:docPr id="3" name="Rektange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125" cy="21400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56B9AB" w14:textId="77777777" w:rsidR="00A876A5" w:rsidRDefault="00A876A5" w:rsidP="00A876A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14CDCE67" wp14:editId="36740C60">
                                  <wp:extent cx="914400" cy="914400"/>
                                  <wp:effectExtent l="0" t="0" r="0" b="0"/>
                                  <wp:docPr id="26" name="Grafikk 26" descr="Trommeset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mediafile_oD4UPk.sv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44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228E09B" id="Rektangel 3" o:spid="_x0000_s1026" style="position:absolute;margin-left:128.6pt;margin-top:16.6pt;width:158.5pt;height:168.5pt;z-index:-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" fillcolor="#ccc44f [3205]" strokecolor="#6d671f [1605]" strokeweight="1pt">
                <v:textbox>
                  <w:txbxContent>
                    <w:p w14:paraId="3656B9AB" w14:textId="77777777" w:rsidR="00A876A5" w:rsidRDefault="00A876A5" w:rsidP="00A876A5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14CDCE67" wp14:editId="36740C60">
                            <wp:extent cx="914400" cy="914400"/>
                            <wp:effectExtent l="0" t="0" r="0" b="0"/>
                            <wp:docPr id="26" name="Grafikk 26" descr="Trommeset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mediafile_oD4UPk.sv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440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50502C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537A8A" wp14:editId="79A75DE1">
                <wp:simplePos x="0" y="0"/>
                <wp:positionH relativeFrom="column">
                  <wp:posOffset>4082269</wp:posOffset>
                </wp:positionH>
                <wp:positionV relativeFrom="paragraph">
                  <wp:posOffset>120308</wp:posOffset>
                </wp:positionV>
                <wp:extent cx="554477" cy="466928"/>
                <wp:effectExtent l="0" t="0" r="17145" b="15875"/>
                <wp:wrapNone/>
                <wp:docPr id="11" name="Rektange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477" cy="46692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F4EC45" w14:textId="77777777" w:rsidR="00A876A5" w:rsidRDefault="00A876A5" w:rsidP="00A876A5">
                            <w:pPr>
                              <w:jc w:val="center"/>
                            </w:pPr>
                            <w:r>
                              <w:t xml:space="preserve">Bass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537A8A" id="Rektangel 11" o:spid="_x0000_s1027" style="position:absolute;margin-left:321.45pt;margin-top:9.45pt;width:43.65pt;height:36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" fillcolor="white [3201]" strokecolor="#a34240 [3209]" strokeweight="1pt">
                <v:textbox>
                  <w:txbxContent>
                    <w:p w14:paraId="44F4EC45" w14:textId="77777777" w:rsidR="00A876A5" w:rsidRDefault="00A876A5" w:rsidP="00A876A5">
                      <w:pPr>
                        <w:jc w:val="center"/>
                      </w:pPr>
                      <w:r>
                        <w:t xml:space="preserve">Bass </w:t>
                      </w:r>
                    </w:p>
                  </w:txbxContent>
                </v:textbox>
              </v:rect>
            </w:pict>
          </mc:Fallback>
        </mc:AlternateContent>
      </w:r>
      <w:r w:rsidR="0047079D" w:rsidRPr="00F13341">
        <w:tab/>
      </w:r>
      <w:r w:rsidR="0047079D" w:rsidRPr="00F13341">
        <w:tab/>
      </w:r>
      <w:r w:rsidR="0050502C" w:rsidRPr="00F13341">
        <w:tab/>
      </w:r>
      <w:r w:rsidR="0050502C" w:rsidRPr="00F13341">
        <w:tab/>
      </w:r>
      <w:r w:rsidR="0047079D" w:rsidRPr="00F13341">
        <w:t xml:space="preserve"> </w:t>
      </w:r>
      <w:r w:rsidRPr="00EC7A7E">
        <w:t>4</w:t>
      </w:r>
      <w:r w:rsidR="0047079D" w:rsidRPr="00EC7A7E">
        <w:t>00x200x40</w:t>
      </w:r>
    </w:p>
    <w:p w14:paraId="049F31CB" w14:textId="2109B8CD" w:rsidR="008F4075" w:rsidRPr="00EC7A7E" w:rsidRDefault="00F13341">
      <w:pPr>
        <w:pStyle w:val="Overskrift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C4BCC80" wp14:editId="6E90B906">
                <wp:simplePos x="0" y="0"/>
                <wp:positionH relativeFrom="column">
                  <wp:posOffset>778315</wp:posOffset>
                </wp:positionH>
                <wp:positionV relativeFrom="paragraph">
                  <wp:posOffset>39614</wp:posOffset>
                </wp:positionV>
                <wp:extent cx="671208" cy="379378"/>
                <wp:effectExtent l="12700" t="12700" r="14605" b="14605"/>
                <wp:wrapNone/>
                <wp:docPr id="8" name="Rektange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208" cy="379378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9D10E" w14:textId="77777777" w:rsidR="00F13341" w:rsidRDefault="00F13341" w:rsidP="00F13341">
                            <w:pPr>
                              <w:jc w:val="center"/>
                            </w:pPr>
                            <w:r w:rsidRPr="00930B7D">
                              <w:rPr>
                                <w:color w:val="FFFFFF" w:themeColor="background1"/>
                              </w:rPr>
                              <w:t>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4BCC80" id="Rektangel 8" o:spid="_x0000_s1029" style="position:absolute;margin-left:61.3pt;margin-top:3.1pt;width:52.85pt;height:29.8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" fillcolor="black [3200]" strokecolor="white [3201]" strokeweight="1.5pt">
                <v:textbox>
                  <w:txbxContent>
                    <w:p w14:paraId="31D9D10E" w14:textId="77777777" w:rsidR="00F13341" w:rsidRDefault="00F13341" w:rsidP="00F13341">
                      <w:pPr>
                        <w:jc w:val="center"/>
                      </w:pPr>
                      <w:r w:rsidRPr="00930B7D">
                        <w:rPr>
                          <w:color w:val="FFFFFF" w:themeColor="background1"/>
                        </w:rPr>
                        <w:t>Mon</w:t>
                      </w:r>
                    </w:p>
                  </w:txbxContent>
                </v:textbox>
              </v:rect>
            </w:pict>
          </mc:Fallback>
        </mc:AlternateContent>
      </w:r>
      <w:r w:rsidR="00E820D8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AD984B" wp14:editId="33756A07">
                <wp:simplePos x="0" y="0"/>
                <wp:positionH relativeFrom="column">
                  <wp:posOffset>3023577</wp:posOffset>
                </wp:positionH>
                <wp:positionV relativeFrom="paragraph">
                  <wp:posOffset>104189</wp:posOffset>
                </wp:positionV>
                <wp:extent cx="671208" cy="379378"/>
                <wp:effectExtent l="158750" t="69850" r="135255" b="71755"/>
                <wp:wrapNone/>
                <wp:docPr id="12" name="Rektange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59519">
                          <a:off x="0" y="0"/>
                          <a:ext cx="671208" cy="379378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7F70A8" w14:textId="77777777" w:rsidR="00930B7D" w:rsidRDefault="00930B7D" w:rsidP="00930B7D">
                            <w:pPr>
                              <w:jc w:val="center"/>
                            </w:pPr>
                            <w:r w:rsidRPr="00930B7D">
                              <w:rPr>
                                <w:color w:val="FFFFFF" w:themeColor="background1"/>
                              </w:rPr>
                              <w:t>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AD984B" id="Rektangel 12" o:spid="_x0000_s1030" style="position:absolute;margin-left:238.1pt;margin-top:8.2pt;width:52.85pt;height:29.85pt;rotation:3451037fd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" fillcolor="black [3200]" strokecolor="white [3201]" strokeweight="1.5pt">
                <v:textbox>
                  <w:txbxContent>
                    <w:p w14:paraId="537F70A8" w14:textId="77777777" w:rsidR="00930B7D" w:rsidRDefault="00930B7D" w:rsidP="00930B7D">
                      <w:pPr>
                        <w:jc w:val="center"/>
                      </w:pPr>
                      <w:r w:rsidRPr="00930B7D">
                        <w:rPr>
                          <w:color w:val="FFFFFF" w:themeColor="background1"/>
                        </w:rPr>
                        <w:t>Mon</w:t>
                      </w:r>
                    </w:p>
                  </w:txbxContent>
                </v:textbox>
              </v:rect>
            </w:pict>
          </mc:Fallback>
        </mc:AlternateContent>
      </w:r>
    </w:p>
    <w:p w14:paraId="53128261" w14:textId="196CB357" w:rsidR="008F4075" w:rsidRPr="00EC7A7E" w:rsidRDefault="008F4075"/>
    <w:p w14:paraId="23EC627D" w14:textId="2D492B9F" w:rsidR="00A876A5" w:rsidRPr="00EC7A7E" w:rsidRDefault="00A876A5"/>
    <w:p w14:paraId="62486C05" w14:textId="4C33C75A" w:rsidR="00A876A5" w:rsidRPr="00EC7A7E" w:rsidRDefault="00A876A5"/>
    <w:p w14:paraId="45B2A140" w14:textId="0D890F0C" w:rsidR="00A876A5" w:rsidRPr="00620FAE" w:rsidRDefault="00930B7D">
      <w:r w:rsidRPr="00EC7A7E">
        <w:t xml:space="preserve">                    </w:t>
      </w:r>
      <w:r w:rsidR="00F13341">
        <w:rPr>
          <w:noProof/>
          <w:lang w:val="en-US"/>
        </w:rPr>
        <w:drawing>
          <wp:inline distT="0" distB="0" distL="0" distR="0" wp14:anchorId="27D6339F" wp14:editId="5F872C0F">
            <wp:extent cx="535021" cy="476250"/>
            <wp:effectExtent l="0" t="0" r="0" b="0"/>
            <wp:docPr id="23" name="Grafikk 23" descr="Pianotange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ediafile_d7pehF.sv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52" cy="48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7A7E">
        <w:t xml:space="preserve">                                                                                                         </w:t>
      </w:r>
      <w:r w:rsidRPr="00620FAE">
        <w:t xml:space="preserve">       </w:t>
      </w:r>
    </w:p>
    <w:p w14:paraId="6BAD598C" w14:textId="797396BE" w:rsidR="00A876A5" w:rsidRPr="00930B7D" w:rsidRDefault="00F13341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FCAAD1" wp14:editId="3B0BC36E">
                <wp:simplePos x="0" y="0"/>
                <wp:positionH relativeFrom="column">
                  <wp:posOffset>5830375</wp:posOffset>
                </wp:positionH>
                <wp:positionV relativeFrom="paragraph">
                  <wp:posOffset>294885</wp:posOffset>
                </wp:positionV>
                <wp:extent cx="826852" cy="300990"/>
                <wp:effectExtent l="0" t="3810" r="7620" b="7620"/>
                <wp:wrapNone/>
                <wp:docPr id="4" name="Rektange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26852" cy="3009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137953" w14:textId="77777777" w:rsidR="00930B7D" w:rsidRDefault="00930B7D" w:rsidP="00930B7D">
                            <w:pPr>
                              <w:jc w:val="center"/>
                            </w:pPr>
                            <w:proofErr w:type="spellStart"/>
                            <w:r>
                              <w:t>guitar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FCAAD1" id="Rektangel 4" o:spid="_x0000_s1031" style="position:absolute;margin-left:459.1pt;margin-top:23.2pt;width:65.1pt;height:23.7pt;rotation:9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" fillcolor="white [3201]" strokecolor="#a34240 [3209]" strokeweight="1pt">
                <v:textbox>
                  <w:txbxContent>
                    <w:p w14:paraId="60137953" w14:textId="77777777" w:rsidR="00930B7D" w:rsidRDefault="00930B7D" w:rsidP="00930B7D">
                      <w:pPr>
                        <w:jc w:val="center"/>
                      </w:pPr>
                      <w:proofErr w:type="spellStart"/>
                      <w:r>
                        <w:t>guitar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A876A5" w:rsidRPr="00930B7D">
        <w:t xml:space="preserve">                            </w:t>
      </w:r>
      <w:r w:rsidR="00A876A5" w:rsidRPr="00930B7D">
        <w:tab/>
      </w:r>
      <w:r w:rsidR="00A876A5" w:rsidRPr="00930B7D">
        <w:tab/>
      </w:r>
      <w:r w:rsidR="00CD58E7">
        <w:tab/>
      </w:r>
      <w:r w:rsidR="00CD58E7">
        <w:tab/>
        <w:t xml:space="preserve">      </w:t>
      </w:r>
      <w:r w:rsidR="00930B7D">
        <w:t xml:space="preserve">               </w:t>
      </w:r>
      <w:r w:rsidR="00D812F9" w:rsidRPr="00930B7D">
        <w:t xml:space="preserve">     </w:t>
      </w:r>
      <w:r w:rsidR="00744432">
        <w:t xml:space="preserve">                         </w:t>
      </w:r>
      <w:r w:rsidR="00D812F9" w:rsidRPr="00930B7D">
        <w:t xml:space="preserve">  </w:t>
      </w:r>
    </w:p>
    <w:p w14:paraId="030E2F77" w14:textId="6A7469B6" w:rsidR="00930B7D" w:rsidRDefault="00F30A40" w:rsidP="009D7911">
      <w:pPr>
        <w:ind w:left="7920"/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88960" behindDoc="0" locked="0" layoutInCell="1" allowOverlap="1" wp14:anchorId="5788D85B" wp14:editId="09BC1933">
                <wp:simplePos x="0" y="0"/>
                <wp:positionH relativeFrom="column">
                  <wp:posOffset>3274304</wp:posOffset>
                </wp:positionH>
                <wp:positionV relativeFrom="paragraph">
                  <wp:posOffset>130663</wp:posOffset>
                </wp:positionV>
                <wp:extent cx="709246" cy="652145"/>
                <wp:effectExtent l="0" t="0" r="0" b="0"/>
                <wp:wrapNone/>
                <wp:docPr id="31" name="3D-modell 31" descr="Singer charact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709246" cy="6521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332208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981355" d="1000000"/>
                        <am3d:preTrans dx="746577" dy="-17998975" dz="-124744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5"/>
                      </am3d:raster>
                      <am3d:objViewport viewportSz="77519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8960" behindDoc="0" locked="0" layoutInCell="1" allowOverlap="1" wp14:anchorId="5788D85B" wp14:editId="09BC1933">
                <wp:simplePos x="0" y="0"/>
                <wp:positionH relativeFrom="column">
                  <wp:posOffset>3274304</wp:posOffset>
                </wp:positionH>
                <wp:positionV relativeFrom="paragraph">
                  <wp:posOffset>130663</wp:posOffset>
                </wp:positionV>
                <wp:extent cx="709246" cy="652145"/>
                <wp:effectExtent l="0" t="0" r="0" b="0"/>
                <wp:wrapNone/>
                <wp:docPr id="31" name="3D-modell 31" descr="Singer charact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" name="3D-modell 31" descr="Singer charact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08660" cy="652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86912" behindDoc="0" locked="0" layoutInCell="1" allowOverlap="1" wp14:anchorId="4B353947" wp14:editId="70AAD78D">
                <wp:simplePos x="0" y="0"/>
                <wp:positionH relativeFrom="column">
                  <wp:posOffset>2527984</wp:posOffset>
                </wp:positionH>
                <wp:positionV relativeFrom="paragraph">
                  <wp:posOffset>111272</wp:posOffset>
                </wp:positionV>
                <wp:extent cx="709246" cy="652145"/>
                <wp:effectExtent l="0" t="0" r="0" b="0"/>
                <wp:wrapNone/>
                <wp:docPr id="30" name="3D-modell 30" descr="Singer charact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709246" cy="6521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332208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981355" d="1000000"/>
                        <am3d:preTrans dx="746577" dy="-17998975" dz="-124744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5"/>
                      </am3d:raster>
                      <am3d:objViewport viewportSz="77519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6912" behindDoc="0" locked="0" layoutInCell="1" allowOverlap="1" wp14:anchorId="4B353947" wp14:editId="70AAD78D">
                <wp:simplePos x="0" y="0"/>
                <wp:positionH relativeFrom="column">
                  <wp:posOffset>2527984</wp:posOffset>
                </wp:positionH>
                <wp:positionV relativeFrom="paragraph">
                  <wp:posOffset>111272</wp:posOffset>
                </wp:positionV>
                <wp:extent cx="709246" cy="652145"/>
                <wp:effectExtent l="0" t="0" r="0" b="0"/>
                <wp:wrapNone/>
                <wp:docPr id="30" name="3D-modell 30" descr="Singer charact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3D-modell 30" descr="Singer charact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08660" cy="652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68121A">
        <w:rPr>
          <w:noProof/>
        </w:rPr>
        <mc:AlternateContent>
          <mc:Choice Requires="am3d">
            <w:drawing>
              <wp:anchor distT="0" distB="0" distL="114300" distR="114300" simplePos="0" relativeHeight="251683840" behindDoc="0" locked="0" layoutInCell="1" allowOverlap="1" wp14:anchorId="156073DB" wp14:editId="68AE24B3">
                <wp:simplePos x="0" y="0"/>
                <wp:positionH relativeFrom="column">
                  <wp:posOffset>1035490</wp:posOffset>
                </wp:positionH>
                <wp:positionV relativeFrom="paragraph">
                  <wp:posOffset>259813</wp:posOffset>
                </wp:positionV>
                <wp:extent cx="584835" cy="483333"/>
                <wp:effectExtent l="0" t="0" r="0" b="0"/>
                <wp:wrapNone/>
                <wp:docPr id="28" name="3D-modell 28" descr="Vuvuzel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6">
                      <am3d:spPr>
                        <a:xfrm>
                          <a:off x="0" y="0"/>
                          <a:ext cx="584835" cy="483333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871537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69142" d="1000000"/>
                        <am3d:preTrans dx="0" dy="-395521" dz="184487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400000"/>
                        <am3d:postTrans dx="0" dy="0" dz="0"/>
                      </am3d:trans>
                      <am3d:raster rName="Office3DRenderer" rVer="16.0.8326">
                        <am3d:blip r:embed="rId17"/>
                      </am3d:raster>
                      <am3d:objViewport viewportSz="50356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3840" behindDoc="0" locked="0" layoutInCell="1" allowOverlap="1" wp14:anchorId="156073DB" wp14:editId="68AE24B3">
                <wp:simplePos x="0" y="0"/>
                <wp:positionH relativeFrom="column">
                  <wp:posOffset>1035490</wp:posOffset>
                </wp:positionH>
                <wp:positionV relativeFrom="paragraph">
                  <wp:posOffset>259813</wp:posOffset>
                </wp:positionV>
                <wp:extent cx="584835" cy="483333"/>
                <wp:effectExtent l="0" t="0" r="0" b="0"/>
                <wp:wrapNone/>
                <wp:docPr id="28" name="3D-modell 28" descr="Vuvuzela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3D-modell 28" descr="Vuvuzela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835" cy="483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68121A">
        <w:rPr>
          <w:noProof/>
        </w:rPr>
        <mc:AlternateContent>
          <mc:Choice Requires="am3d">
            <w:drawing>
              <wp:anchor distT="0" distB="0" distL="114300" distR="114300" simplePos="0" relativeHeight="251685888" behindDoc="0" locked="0" layoutInCell="1" allowOverlap="1" wp14:anchorId="18B4665F" wp14:editId="7586ECC3">
                <wp:simplePos x="0" y="0"/>
                <wp:positionH relativeFrom="column">
                  <wp:posOffset>1531766</wp:posOffset>
                </wp:positionH>
                <wp:positionV relativeFrom="paragraph">
                  <wp:posOffset>271535</wp:posOffset>
                </wp:positionV>
                <wp:extent cx="584835" cy="483333"/>
                <wp:effectExtent l="0" t="0" r="0" b="0"/>
                <wp:wrapNone/>
                <wp:docPr id="29" name="3D-modell 29" descr="Vuvuzel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6">
                      <am3d:spPr>
                        <a:xfrm>
                          <a:off x="0" y="0"/>
                          <a:ext cx="584835" cy="483333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871537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69142" d="1000000"/>
                        <am3d:preTrans dx="0" dy="-395521" dz="184487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400000"/>
                        <am3d:postTrans dx="0" dy="0" dz="0"/>
                      </am3d:trans>
                      <am3d:raster rName="Office3DRenderer" rVer="16.0.8326">
                        <am3d:blip r:embed="rId17"/>
                      </am3d:raster>
                      <am3d:objViewport viewportSz="50356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5888" behindDoc="0" locked="0" layoutInCell="1" allowOverlap="1" wp14:anchorId="18B4665F" wp14:editId="7586ECC3">
                <wp:simplePos x="0" y="0"/>
                <wp:positionH relativeFrom="column">
                  <wp:posOffset>1531766</wp:posOffset>
                </wp:positionH>
                <wp:positionV relativeFrom="paragraph">
                  <wp:posOffset>271535</wp:posOffset>
                </wp:positionV>
                <wp:extent cx="584835" cy="483333"/>
                <wp:effectExtent l="0" t="0" r="0" b="0"/>
                <wp:wrapNone/>
                <wp:docPr id="29" name="3D-modell 29" descr="Vuvuzela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3D-modell 29" descr="Vuvuzela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835" cy="483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60619">
        <w:rPr>
          <w:noProof/>
        </w:rPr>
        <mc:AlternateContent>
          <mc:Choice Requires="am3d">
            <w:drawing>
              <wp:anchor distT="0" distB="0" distL="114300" distR="114300" simplePos="0" relativeHeight="251682816" behindDoc="0" locked="0" layoutInCell="1" allowOverlap="1" wp14:anchorId="3B73E1DF" wp14:editId="2493EAC4">
                <wp:simplePos x="0" y="0"/>
                <wp:positionH relativeFrom="column">
                  <wp:posOffset>-398829</wp:posOffset>
                </wp:positionH>
                <wp:positionV relativeFrom="paragraph">
                  <wp:posOffset>287264</wp:posOffset>
                </wp:positionV>
                <wp:extent cx="477484" cy="402244"/>
                <wp:effectExtent l="0" t="0" r="5715" b="4445"/>
                <wp:wrapNone/>
                <wp:docPr id="27" name="3D-modell 27" descr="Saxopho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8">
                      <am3d:spPr>
                        <a:xfrm>
                          <a:off x="0" y="0"/>
                          <a:ext cx="477484" cy="40224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618869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458604" d="1000000"/>
                        <am3d:preTrans dx="0" dy="-16748982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254661" ay="-271811" az="103730"/>
                        <am3d:postTrans dx="0" dy="0" dz="0"/>
                      </am3d:trans>
                      <am3d:raster rName="Office3DRenderer" rVer="16.0.8326">
                        <am3d:blip r:embed="rId19"/>
                      </am3d:raster>
                      <am3d:objViewport viewportSz="60260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2816" behindDoc="0" locked="0" layoutInCell="1" allowOverlap="1" wp14:anchorId="3B73E1DF" wp14:editId="2493EAC4">
                <wp:simplePos x="0" y="0"/>
                <wp:positionH relativeFrom="column">
                  <wp:posOffset>-398829</wp:posOffset>
                </wp:positionH>
                <wp:positionV relativeFrom="paragraph">
                  <wp:posOffset>287264</wp:posOffset>
                </wp:positionV>
                <wp:extent cx="477484" cy="402244"/>
                <wp:effectExtent l="0" t="0" r="5715" b="4445"/>
                <wp:wrapNone/>
                <wp:docPr id="27" name="3D-modell 27" descr="Saxophon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3D-modell 27" descr="Saxophon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6885" cy="401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60619">
        <w:rPr>
          <w:noProof/>
        </w:rPr>
        <mc:AlternateContent>
          <mc:Choice Requires="am3d">
            <w:drawing>
              <wp:anchor distT="0" distB="0" distL="114300" distR="114300" simplePos="0" relativeHeight="251680768" behindDoc="0" locked="0" layoutInCell="1" allowOverlap="1" wp14:anchorId="1AE32A30" wp14:editId="2DAA4375">
                <wp:simplePos x="0" y="0"/>
                <wp:positionH relativeFrom="column">
                  <wp:posOffset>95250</wp:posOffset>
                </wp:positionH>
                <wp:positionV relativeFrom="paragraph">
                  <wp:posOffset>20808</wp:posOffset>
                </wp:positionV>
                <wp:extent cx="238125" cy="885190"/>
                <wp:effectExtent l="0" t="0" r="0" b="3810"/>
                <wp:wrapNone/>
                <wp:docPr id="22" name="3D-modell 22" descr="Trombo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0">
                      <am3d:spPr>
                        <a:xfrm>
                          <a:off x="0" y="0"/>
                          <a:ext cx="238125" cy="88519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882829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15996" d="1000000"/>
                        <am3d:preTrans dx="0" dy="-388829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324154" ay="-1222388" az="-5182372"/>
                        <am3d:postTrans dx="0" dy="0" dz="0"/>
                      </am3d:trans>
                      <am3d:raster rName="Office3DRenderer" rVer="16.0.8326">
                        <am3d:blip r:embed="rId21"/>
                      </am3d:raster>
                      <am3d:objViewport viewportSz="90891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0768" behindDoc="0" locked="0" layoutInCell="1" allowOverlap="1" wp14:anchorId="1AE32A30" wp14:editId="2DAA4375">
                <wp:simplePos x="0" y="0"/>
                <wp:positionH relativeFrom="column">
                  <wp:posOffset>95250</wp:posOffset>
                </wp:positionH>
                <wp:positionV relativeFrom="paragraph">
                  <wp:posOffset>20808</wp:posOffset>
                </wp:positionV>
                <wp:extent cx="238125" cy="885190"/>
                <wp:effectExtent l="0" t="0" r="0" b="3810"/>
                <wp:wrapNone/>
                <wp:docPr id="22" name="3D-modell 22" descr="Trombon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3D-modell 22" descr="Trombon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8125" cy="8851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60619">
        <w:rPr>
          <w:noProof/>
        </w:rPr>
        <mc:AlternateContent>
          <mc:Choice Requires="am3d">
            <w:drawing>
              <wp:anchor distT="0" distB="0" distL="114300" distR="114300" simplePos="0" relativeHeight="251677696" behindDoc="0" locked="0" layoutInCell="1" allowOverlap="1" wp14:anchorId="44C5677D" wp14:editId="7F180D51">
                <wp:simplePos x="0" y="0"/>
                <wp:positionH relativeFrom="column">
                  <wp:posOffset>238955</wp:posOffset>
                </wp:positionH>
                <wp:positionV relativeFrom="paragraph">
                  <wp:posOffset>308658</wp:posOffset>
                </wp:positionV>
                <wp:extent cx="414019" cy="385134"/>
                <wp:effectExtent l="0" t="0" r="5715" b="0"/>
                <wp:wrapNone/>
                <wp:docPr id="1" name="3D-modell 1" descr="Saxopho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8">
                      <am3d:spPr>
                        <a:xfrm>
                          <a:off x="0" y="0"/>
                          <a:ext cx="414019" cy="38513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618869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458604" d="1000000"/>
                        <am3d:preTrans dx="0" dy="-16748982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22"/>
                      </am3d:raster>
                      <am3d:objViewport viewportSz="60565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7696" behindDoc="0" locked="0" layoutInCell="1" allowOverlap="1" wp14:anchorId="44C5677D" wp14:editId="7F180D51">
                <wp:simplePos x="0" y="0"/>
                <wp:positionH relativeFrom="column">
                  <wp:posOffset>238955</wp:posOffset>
                </wp:positionH>
                <wp:positionV relativeFrom="paragraph">
                  <wp:posOffset>308658</wp:posOffset>
                </wp:positionV>
                <wp:extent cx="414019" cy="385134"/>
                <wp:effectExtent l="0" t="0" r="5715" b="0"/>
                <wp:wrapNone/>
                <wp:docPr id="1" name="3D-modell 1" descr="Saxophon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-modell 1" descr="Saxophon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3385" cy="3848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60619">
        <w:rPr>
          <w:noProof/>
        </w:rPr>
        <mc:AlternateContent>
          <mc:Choice Requires="am3d">
            <w:drawing>
              <wp:anchor distT="0" distB="0" distL="114300" distR="114300" simplePos="0" relativeHeight="251679744" behindDoc="0" locked="0" layoutInCell="1" allowOverlap="1" wp14:anchorId="7F852BC3" wp14:editId="1DE2A1E2">
                <wp:simplePos x="0" y="0"/>
                <wp:positionH relativeFrom="column">
                  <wp:posOffset>544635</wp:posOffset>
                </wp:positionH>
                <wp:positionV relativeFrom="paragraph">
                  <wp:posOffset>248578</wp:posOffset>
                </wp:positionV>
                <wp:extent cx="477484" cy="402244"/>
                <wp:effectExtent l="0" t="0" r="5715" b="4445"/>
                <wp:wrapNone/>
                <wp:docPr id="9" name="3D-modell 9" descr="Saxopho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8">
                      <am3d:spPr>
                        <a:xfrm>
                          <a:off x="0" y="0"/>
                          <a:ext cx="477484" cy="40224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618869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458604" d="1000000"/>
                        <am3d:preTrans dx="0" dy="-16748982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254661" ay="-271811" az="103730"/>
                        <am3d:postTrans dx="0" dy="0" dz="0"/>
                      </am3d:trans>
                      <am3d:raster rName="Office3DRenderer" rVer="16.0.8326">
                        <am3d:blip r:embed="rId19"/>
                      </am3d:raster>
                      <am3d:objViewport viewportSz="60260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9744" behindDoc="0" locked="0" layoutInCell="1" allowOverlap="1" wp14:anchorId="7F852BC3" wp14:editId="1DE2A1E2">
                <wp:simplePos x="0" y="0"/>
                <wp:positionH relativeFrom="column">
                  <wp:posOffset>544635</wp:posOffset>
                </wp:positionH>
                <wp:positionV relativeFrom="paragraph">
                  <wp:posOffset>248578</wp:posOffset>
                </wp:positionV>
                <wp:extent cx="477484" cy="402244"/>
                <wp:effectExtent l="0" t="0" r="5715" b="4445"/>
                <wp:wrapNone/>
                <wp:docPr id="9" name="3D-modell 9" descr="Saxophon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3D-modell 9" descr="Saxophon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6885" cy="401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9D791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CC3975E" wp14:editId="3D009420">
                <wp:simplePos x="0" y="0"/>
                <wp:positionH relativeFrom="column">
                  <wp:posOffset>5003605</wp:posOffset>
                </wp:positionH>
                <wp:positionV relativeFrom="paragraph">
                  <wp:posOffset>792676</wp:posOffset>
                </wp:positionV>
                <wp:extent cx="671208" cy="379378"/>
                <wp:effectExtent l="12700" t="12700" r="14605" b="14605"/>
                <wp:wrapNone/>
                <wp:docPr id="13" name="Rektange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208" cy="379378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6CD66A" w14:textId="77777777" w:rsidR="00930B7D" w:rsidRDefault="00930B7D" w:rsidP="00930B7D">
                            <w:pPr>
                              <w:jc w:val="center"/>
                            </w:pPr>
                            <w:r w:rsidRPr="00930B7D">
                              <w:rPr>
                                <w:color w:val="FFFFFF" w:themeColor="background1"/>
                              </w:rPr>
                              <w:t>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C3975E" id="Rektangel 13" o:spid="_x0000_s1030" style="position:absolute;left:0;text-align:left;margin-left:394pt;margin-top:62.4pt;width:52.85pt;height:29.8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" fillcolor="black [3200]" strokecolor="white [3201]" strokeweight="1.5pt">
                <v:textbox>
                  <w:txbxContent>
                    <w:p w14:paraId="206CD66A" w14:textId="77777777" w:rsidR="00930B7D" w:rsidRDefault="00930B7D" w:rsidP="00930B7D">
                      <w:pPr>
                        <w:jc w:val="center"/>
                      </w:pPr>
                      <w:r w:rsidRPr="00930B7D">
                        <w:rPr>
                          <w:color w:val="FFFFFF" w:themeColor="background1"/>
                        </w:rPr>
                        <w:t>Mon</w:t>
                      </w:r>
                    </w:p>
                  </w:txbxContent>
                </v:textbox>
              </v:rect>
            </w:pict>
          </mc:Fallback>
        </mc:AlternateContent>
      </w:r>
      <w:r w:rsidR="004258D4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F737F0A" wp14:editId="3E8B1F44">
                <wp:simplePos x="0" y="0"/>
                <wp:positionH relativeFrom="column">
                  <wp:posOffset>3377321</wp:posOffset>
                </wp:positionH>
                <wp:positionV relativeFrom="paragraph">
                  <wp:posOffset>813142</wp:posOffset>
                </wp:positionV>
                <wp:extent cx="671208" cy="379378"/>
                <wp:effectExtent l="12700" t="12700" r="14605" b="14605"/>
                <wp:wrapNone/>
                <wp:docPr id="16" name="Rektange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208" cy="379378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666E5A" w14:textId="77777777" w:rsidR="00930B7D" w:rsidRDefault="00930B7D" w:rsidP="00930B7D">
                            <w:pPr>
                              <w:jc w:val="center"/>
                            </w:pPr>
                            <w:r w:rsidRPr="00930B7D">
                              <w:rPr>
                                <w:color w:val="FFFFFF" w:themeColor="background1"/>
                              </w:rPr>
                              <w:t>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737F0A" id="Rektangel 16" o:spid="_x0000_s1031" style="position:absolute;left:0;text-align:left;margin-left:265.95pt;margin-top:64.05pt;width:52.85pt;height:29.8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" fillcolor="black [3200]" strokecolor="white [3201]" strokeweight="1.5pt">
                <v:textbox>
                  <w:txbxContent>
                    <w:p w14:paraId="17666E5A" w14:textId="77777777" w:rsidR="00930B7D" w:rsidRDefault="00930B7D" w:rsidP="00930B7D">
                      <w:pPr>
                        <w:jc w:val="center"/>
                      </w:pPr>
                      <w:r w:rsidRPr="00930B7D">
                        <w:rPr>
                          <w:color w:val="FFFFFF" w:themeColor="background1"/>
                        </w:rPr>
                        <w:t>Mon</w:t>
                      </w:r>
                    </w:p>
                  </w:txbxContent>
                </v:textbox>
              </v:rect>
            </w:pict>
          </mc:Fallback>
        </mc:AlternateContent>
      </w:r>
      <w:r w:rsidR="004258D4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DE162F6" wp14:editId="2EC4A507">
                <wp:simplePos x="0" y="0"/>
                <wp:positionH relativeFrom="column">
                  <wp:posOffset>887583</wp:posOffset>
                </wp:positionH>
                <wp:positionV relativeFrom="paragraph">
                  <wp:posOffset>794775</wp:posOffset>
                </wp:positionV>
                <wp:extent cx="671208" cy="379378"/>
                <wp:effectExtent l="12700" t="12700" r="14605" b="14605"/>
                <wp:wrapNone/>
                <wp:docPr id="7" name="Rektange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208" cy="379378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A0384A" w14:textId="77777777" w:rsidR="00930B7D" w:rsidRDefault="00930B7D" w:rsidP="00930B7D">
                            <w:pPr>
                              <w:jc w:val="center"/>
                            </w:pPr>
                            <w:r w:rsidRPr="00930B7D">
                              <w:rPr>
                                <w:color w:val="FFFFFF" w:themeColor="background1"/>
                              </w:rPr>
                              <w:t>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E162F6" id="Rektangel 7" o:spid="_x0000_s1032" style="position:absolute;left:0;text-align:left;margin-left:69.9pt;margin-top:62.6pt;width:52.85pt;height:29.8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" fillcolor="black [3200]" strokecolor="white [3201]" strokeweight="1.5pt">
                <v:textbox>
                  <w:txbxContent>
                    <w:p w14:paraId="2CA0384A" w14:textId="77777777" w:rsidR="00930B7D" w:rsidRDefault="00930B7D" w:rsidP="00930B7D">
                      <w:pPr>
                        <w:jc w:val="center"/>
                      </w:pPr>
                      <w:r w:rsidRPr="00930B7D">
                        <w:rPr>
                          <w:color w:val="FFFFFF" w:themeColor="background1"/>
                        </w:rPr>
                        <w:t>Mon</w:t>
                      </w:r>
                    </w:p>
                  </w:txbxContent>
                </v:textbox>
              </v:rect>
            </w:pict>
          </mc:Fallback>
        </mc:AlternateContent>
      </w:r>
      <w:r w:rsidR="004258D4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C42806" wp14:editId="6E2A89CA">
                <wp:simplePos x="0" y="0"/>
                <wp:positionH relativeFrom="column">
                  <wp:posOffset>56076</wp:posOffset>
                </wp:positionH>
                <wp:positionV relativeFrom="paragraph">
                  <wp:posOffset>785886</wp:posOffset>
                </wp:positionV>
                <wp:extent cx="671208" cy="379378"/>
                <wp:effectExtent l="12700" t="12700" r="14605" b="14605"/>
                <wp:wrapNone/>
                <wp:docPr id="5" name="Rektange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208" cy="379378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8E0559" w14:textId="77777777" w:rsidR="00930B7D" w:rsidRDefault="00930B7D" w:rsidP="00930B7D">
                            <w:pPr>
                              <w:jc w:val="center"/>
                            </w:pPr>
                            <w:r w:rsidRPr="00930B7D">
                              <w:rPr>
                                <w:color w:val="FFFFFF" w:themeColor="background1"/>
                              </w:rPr>
                              <w:t>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C42806" id="Rektangel 5" o:spid="_x0000_s1033" style="position:absolute;left:0;text-align:left;margin-left:4.4pt;margin-top:61.9pt;width:52.85pt;height:29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" fillcolor="black [3200]" strokecolor="white [3201]" strokeweight="1.5pt">
                <v:textbox>
                  <w:txbxContent>
                    <w:p w14:paraId="0B8E0559" w14:textId="77777777" w:rsidR="00930B7D" w:rsidRDefault="00930B7D" w:rsidP="00930B7D">
                      <w:pPr>
                        <w:jc w:val="center"/>
                      </w:pPr>
                      <w:r w:rsidRPr="00930B7D">
                        <w:rPr>
                          <w:color w:val="FFFFFF" w:themeColor="background1"/>
                        </w:rPr>
                        <w:t>Mon</w:t>
                      </w:r>
                    </w:p>
                  </w:txbxContent>
                </v:textbox>
              </v:rect>
            </w:pict>
          </mc:Fallback>
        </mc:AlternateContent>
      </w:r>
      <w:r w:rsidR="004258D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9B4C636" wp14:editId="109D8099">
                <wp:simplePos x="0" y="0"/>
                <wp:positionH relativeFrom="column">
                  <wp:posOffset>2595782</wp:posOffset>
                </wp:positionH>
                <wp:positionV relativeFrom="paragraph">
                  <wp:posOffset>801565</wp:posOffset>
                </wp:positionV>
                <wp:extent cx="671208" cy="379378"/>
                <wp:effectExtent l="12700" t="12700" r="14605" b="14605"/>
                <wp:wrapNone/>
                <wp:docPr id="20" name="Rektange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208" cy="379378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82498C" w14:textId="77777777" w:rsidR="00930B7D" w:rsidRDefault="00930B7D" w:rsidP="00930B7D">
                            <w:pPr>
                              <w:jc w:val="center"/>
                            </w:pPr>
                            <w:r w:rsidRPr="00930B7D">
                              <w:rPr>
                                <w:color w:val="FFFFFF" w:themeColor="background1"/>
                              </w:rPr>
                              <w:t>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B4C636" id="Rektangel 20" o:spid="_x0000_s1034" style="position:absolute;left:0;text-align:left;margin-left:204.4pt;margin-top:63.1pt;width:52.85pt;height:29.8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" fillcolor="black [3200]" strokecolor="white [3201]" strokeweight="1.5pt">
                <v:textbox>
                  <w:txbxContent>
                    <w:p w14:paraId="4482498C" w14:textId="77777777" w:rsidR="00930B7D" w:rsidRDefault="00930B7D" w:rsidP="00930B7D">
                      <w:pPr>
                        <w:jc w:val="center"/>
                      </w:pPr>
                      <w:r w:rsidRPr="00930B7D">
                        <w:rPr>
                          <w:color w:val="FFFFFF" w:themeColor="background1"/>
                        </w:rPr>
                        <w:t>Mon</w:t>
                      </w:r>
                    </w:p>
                  </w:txbxContent>
                </v:textbox>
              </v:rect>
            </w:pict>
          </mc:Fallback>
        </mc:AlternateContent>
      </w:r>
      <w:r w:rsidR="00D812F9" w:rsidRPr="00930B7D">
        <w:t xml:space="preserve">      </w:t>
      </w:r>
      <w:r w:rsidR="00F13341">
        <w:rPr>
          <w:noProof/>
          <w:lang w:val="en-US"/>
        </w:rPr>
        <w:drawing>
          <wp:inline distT="0" distB="0" distL="0" distR="0" wp14:anchorId="7FE5F662" wp14:editId="342A0F9A">
            <wp:extent cx="554477" cy="437515"/>
            <wp:effectExtent l="0" t="0" r="0" b="0"/>
            <wp:docPr id="24" name="Grafikk 24" descr="Git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ediafile_zbaXDx.sv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62" cy="45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12F9" w:rsidRPr="00930B7D">
        <w:t xml:space="preserve">                                                                                      </w:t>
      </w:r>
      <w:r w:rsidR="00744432">
        <w:t xml:space="preserve">                                </w:t>
      </w:r>
      <w:r w:rsidR="00D812F9" w:rsidRPr="00930B7D">
        <w:t xml:space="preserve">   </w:t>
      </w:r>
      <w:r w:rsidR="009D7911">
        <w:t xml:space="preserve"> </w:t>
      </w:r>
      <w:r w:rsidR="00D812F9" w:rsidRPr="00930B7D">
        <w:t xml:space="preserve">  </w:t>
      </w:r>
      <w:r w:rsidR="009D7911">
        <w:t xml:space="preserve">              </w:t>
      </w:r>
      <w:r w:rsidR="0682EF50">
        <w:t xml:space="preserve">                                                                                                 </w:t>
      </w:r>
    </w:p>
    <w:p w14:paraId="61B9E3EB" w14:textId="2F780D55" w:rsidR="00D812F9" w:rsidRPr="001D1885" w:rsidRDefault="00383D36">
      <w:pPr>
        <w:rPr>
          <w:b/>
          <w:bCs/>
        </w:rPr>
      </w:pPr>
      <w:r w:rsidRPr="001D1885">
        <w:rPr>
          <w:b/>
          <w:bCs/>
        </w:rPr>
        <w:lastRenderedPageBreak/>
        <w:t>PA:</w:t>
      </w:r>
    </w:p>
    <w:p w14:paraId="76132A54" w14:textId="4F1AA5F8" w:rsidR="00383D36" w:rsidRDefault="005935FF">
      <w:r w:rsidRPr="00383D36">
        <w:t>Minimum</w:t>
      </w:r>
      <w:r w:rsidR="00383D36" w:rsidRPr="00383D36">
        <w:t xml:space="preserve"> 3-veis anlegg med </w:t>
      </w:r>
      <w:r w:rsidRPr="00383D36">
        <w:t>sub</w:t>
      </w:r>
      <w:r>
        <w:t>bas</w:t>
      </w:r>
      <w:r w:rsidR="00383D36">
        <w:t xml:space="preserve"> </w:t>
      </w:r>
      <w:r>
        <w:t>høyttalere</w:t>
      </w:r>
      <w:r w:rsidR="00383D36">
        <w:t>. PA-systemet må være dimensjonert til å dekke hele konsertlokalet uten problemer. Min 110db. Anlegget må være ferdig rigget og klar til bruk ved avtalt ankomst.</w:t>
      </w:r>
    </w:p>
    <w:p w14:paraId="265795D4" w14:textId="77777777" w:rsidR="00383D36" w:rsidRDefault="00383D36">
      <w:r>
        <w:t xml:space="preserve">Vi foretrekker: </w:t>
      </w:r>
      <w:proofErr w:type="spellStart"/>
      <w:r>
        <w:t>D&amp;B</w:t>
      </w:r>
      <w:proofErr w:type="spellEnd"/>
      <w:r>
        <w:t xml:space="preserve">, </w:t>
      </w:r>
      <w:proofErr w:type="spellStart"/>
      <w:r w:rsidR="00040670">
        <w:t>EAW</w:t>
      </w:r>
      <w:proofErr w:type="spellEnd"/>
      <w:r w:rsidR="00040670">
        <w:t>, Turbosound el tilsvarende kvalitet.</w:t>
      </w:r>
    </w:p>
    <w:p w14:paraId="6D98A12B" w14:textId="77777777" w:rsidR="00040670" w:rsidRDefault="00040670"/>
    <w:p w14:paraId="0AAB763D" w14:textId="77777777" w:rsidR="00040670" w:rsidRPr="001D1885" w:rsidRDefault="00040670">
      <w:pPr>
        <w:rPr>
          <w:b/>
          <w:bCs/>
        </w:rPr>
      </w:pPr>
      <w:r w:rsidRPr="001D1885">
        <w:rPr>
          <w:b/>
          <w:bCs/>
        </w:rPr>
        <w:t xml:space="preserve">PA </w:t>
      </w:r>
      <w:proofErr w:type="spellStart"/>
      <w:r w:rsidRPr="001D1885">
        <w:rPr>
          <w:b/>
          <w:bCs/>
        </w:rPr>
        <w:t>Mixer</w:t>
      </w:r>
      <w:proofErr w:type="spellEnd"/>
      <w:r w:rsidRPr="001D1885">
        <w:rPr>
          <w:b/>
          <w:bCs/>
        </w:rPr>
        <w:t xml:space="preserve"> </w:t>
      </w:r>
      <w:proofErr w:type="spellStart"/>
      <w:r w:rsidRPr="001D1885">
        <w:rPr>
          <w:b/>
          <w:bCs/>
        </w:rPr>
        <w:t>FOH</w:t>
      </w:r>
      <w:proofErr w:type="spellEnd"/>
    </w:p>
    <w:p w14:paraId="144F92CC" w14:textId="77777777" w:rsidR="00040670" w:rsidRDefault="00040670">
      <w:r>
        <w:t>Miksebord av høy kvalitet, med tilstrekkelig antall linjer til å dekke behovet spesifisert i inputliste.</w:t>
      </w:r>
    </w:p>
    <w:p w14:paraId="09B35A15" w14:textId="77777777" w:rsidR="00040670" w:rsidRDefault="00040670">
      <w:proofErr w:type="spellStart"/>
      <w:r>
        <w:t>Mixer</w:t>
      </w:r>
      <w:proofErr w:type="spellEnd"/>
      <w:r>
        <w:t xml:space="preserve"> må plasseres sentralt i publikumsområdet, slik det gir god lytting for lydteknikker.</w:t>
      </w:r>
    </w:p>
    <w:p w14:paraId="7D1B53F7" w14:textId="77777777" w:rsidR="00040670" w:rsidRDefault="00040670">
      <w:r>
        <w:t>Min. 8 aux tapninger, 4 pre</w:t>
      </w:r>
      <w:r w:rsidR="00561BC4">
        <w:t>-</w:t>
      </w:r>
      <w:r>
        <w:t>fade til monitor og 4 post-fade til effekter.</w:t>
      </w:r>
    </w:p>
    <w:p w14:paraId="2946DB82" w14:textId="77777777" w:rsidR="00BB12DC" w:rsidRDefault="00BB12DC"/>
    <w:p w14:paraId="3479D29E" w14:textId="77777777" w:rsidR="00BB12DC" w:rsidRPr="001D1885" w:rsidRDefault="00BB12DC">
      <w:pPr>
        <w:rPr>
          <w:b/>
          <w:bCs/>
        </w:rPr>
      </w:pPr>
      <w:r w:rsidRPr="001D1885">
        <w:rPr>
          <w:b/>
          <w:bCs/>
        </w:rPr>
        <w:t xml:space="preserve">Effekter </w:t>
      </w:r>
      <w:proofErr w:type="spellStart"/>
      <w:r w:rsidRPr="001D1885">
        <w:rPr>
          <w:b/>
          <w:bCs/>
        </w:rPr>
        <w:t>FOH</w:t>
      </w:r>
      <w:proofErr w:type="spellEnd"/>
    </w:p>
    <w:p w14:paraId="4FE55423" w14:textId="77777777" w:rsidR="00BB12DC" w:rsidRDefault="00BB12DC">
      <w:r>
        <w:t xml:space="preserve">2x gode </w:t>
      </w:r>
      <w:proofErr w:type="spellStart"/>
      <w:r>
        <w:t>romklange</w:t>
      </w:r>
      <w:proofErr w:type="spellEnd"/>
      <w:r>
        <w:t xml:space="preserve"> </w:t>
      </w:r>
      <w:proofErr w:type="spellStart"/>
      <w:r>
        <w:t>Lexicon</w:t>
      </w:r>
      <w:proofErr w:type="spellEnd"/>
      <w:r>
        <w:t xml:space="preserve"> 300, </w:t>
      </w:r>
      <w:proofErr w:type="spellStart"/>
      <w:r>
        <w:t>pcm</w:t>
      </w:r>
      <w:proofErr w:type="spellEnd"/>
      <w:r>
        <w:t xml:space="preserve"> 90 ell tilsvarende</w:t>
      </w:r>
    </w:p>
    <w:p w14:paraId="3E45ED1F" w14:textId="77777777" w:rsidR="00BB12DC" w:rsidRDefault="00F13474">
      <w:r>
        <w:t xml:space="preserve">1 x </w:t>
      </w:r>
      <w:proofErr w:type="spellStart"/>
      <w:r>
        <w:t>multieffekt</w:t>
      </w:r>
      <w:proofErr w:type="spellEnd"/>
      <w:r>
        <w:t xml:space="preserve"> </w:t>
      </w:r>
      <w:proofErr w:type="spellStart"/>
      <w:r>
        <w:t>spx</w:t>
      </w:r>
      <w:proofErr w:type="spellEnd"/>
      <w:r>
        <w:t xml:space="preserve"> 90 ell lign.</w:t>
      </w:r>
    </w:p>
    <w:p w14:paraId="59F35F4C" w14:textId="77777777" w:rsidR="00F13474" w:rsidRDefault="00F13474">
      <w:r>
        <w:t xml:space="preserve">1x </w:t>
      </w:r>
      <w:proofErr w:type="spellStart"/>
      <w:r>
        <w:t>delay</w:t>
      </w:r>
      <w:proofErr w:type="spellEnd"/>
      <w:r>
        <w:t xml:space="preserve"> </w:t>
      </w:r>
      <w:proofErr w:type="spellStart"/>
      <w:r>
        <w:t>tc</w:t>
      </w:r>
      <w:proofErr w:type="spellEnd"/>
      <w:r>
        <w:t xml:space="preserve"> 2290 ell tilsvarende</w:t>
      </w:r>
    </w:p>
    <w:p w14:paraId="62992F4D" w14:textId="77777777" w:rsidR="00F13474" w:rsidRDefault="00F13474">
      <w:r>
        <w:t>4 x Kompressor av god kvalitet</w:t>
      </w:r>
    </w:p>
    <w:p w14:paraId="52316817" w14:textId="77777777" w:rsidR="00F13474" w:rsidRDefault="00F13474">
      <w:r>
        <w:t xml:space="preserve">6 x 31 bånds </w:t>
      </w:r>
      <w:proofErr w:type="spellStart"/>
      <w:r>
        <w:t>EQ</w:t>
      </w:r>
      <w:proofErr w:type="spellEnd"/>
      <w:r>
        <w:t xml:space="preserve"> til monitor og PA</w:t>
      </w:r>
    </w:p>
    <w:p w14:paraId="6426FD44" w14:textId="77777777" w:rsidR="00F13474" w:rsidRDefault="00F13474">
      <w:r>
        <w:t>1 x cd spiller</w:t>
      </w:r>
    </w:p>
    <w:p w14:paraId="5997CC1D" w14:textId="77777777" w:rsidR="00F13474" w:rsidRDefault="00F13474"/>
    <w:p w14:paraId="0CBF76FE" w14:textId="77777777" w:rsidR="00F13474" w:rsidRDefault="00F13474">
      <w:r>
        <w:t>Mikrofoner etc.</w:t>
      </w:r>
    </w:p>
    <w:p w14:paraId="5321537E" w14:textId="77777777" w:rsidR="00F13474" w:rsidRDefault="00F13474">
      <w:r>
        <w:t>I henhold til Inputliste</w:t>
      </w:r>
    </w:p>
    <w:p w14:paraId="110FFD37" w14:textId="77777777" w:rsidR="00561BC4" w:rsidRDefault="00561BC4"/>
    <w:p w14:paraId="6B699379" w14:textId="77777777" w:rsidR="00F13474" w:rsidRDefault="00F13474"/>
    <w:p w14:paraId="4D08954C" w14:textId="77777777" w:rsidR="005935FF" w:rsidRDefault="005935FF">
      <w:pPr>
        <w:rPr>
          <w:b/>
          <w:bCs/>
        </w:rPr>
      </w:pPr>
    </w:p>
    <w:p w14:paraId="11BBEE20" w14:textId="4C5DFEE6" w:rsidR="00F13474" w:rsidRPr="001D1885" w:rsidRDefault="00F13474">
      <w:pPr>
        <w:rPr>
          <w:b/>
          <w:bCs/>
        </w:rPr>
      </w:pPr>
      <w:r w:rsidRPr="001D1885">
        <w:rPr>
          <w:b/>
          <w:bCs/>
        </w:rPr>
        <w:lastRenderedPageBreak/>
        <w:t>Monitorsystem</w:t>
      </w:r>
    </w:p>
    <w:p w14:paraId="0700673D" w14:textId="77777777" w:rsidR="005935FF" w:rsidRDefault="00F13474">
      <w:proofErr w:type="spellStart"/>
      <w:r>
        <w:t>Pgm</w:t>
      </w:r>
      <w:proofErr w:type="spellEnd"/>
      <w:r>
        <w:t xml:space="preserve"> 1: Trommer. </w:t>
      </w:r>
    </w:p>
    <w:p w14:paraId="21BC0CA6" w14:textId="77777777" w:rsidR="005935FF" w:rsidRPr="005935FF" w:rsidRDefault="00F13474">
      <w:pPr>
        <w:rPr>
          <w:lang w:val="en-US"/>
        </w:rPr>
      </w:pPr>
      <w:proofErr w:type="spellStart"/>
      <w:r w:rsidRPr="005935FF">
        <w:rPr>
          <w:lang w:val="en-US"/>
        </w:rPr>
        <w:t>Pgm</w:t>
      </w:r>
      <w:proofErr w:type="spellEnd"/>
      <w:r w:rsidRPr="005935FF">
        <w:rPr>
          <w:lang w:val="en-US"/>
        </w:rPr>
        <w:t xml:space="preserve"> </w:t>
      </w:r>
      <w:r w:rsidR="005935FF" w:rsidRPr="005935FF">
        <w:rPr>
          <w:lang w:val="en-US"/>
        </w:rPr>
        <w:t>2</w:t>
      </w:r>
      <w:r w:rsidRPr="005935FF">
        <w:rPr>
          <w:lang w:val="en-US"/>
        </w:rPr>
        <w:t xml:space="preserve">: horns </w:t>
      </w:r>
      <w:r w:rsidR="005935FF" w:rsidRPr="005935FF">
        <w:rPr>
          <w:lang w:val="en-US"/>
        </w:rPr>
        <w:t>x 2 mon.</w:t>
      </w:r>
    </w:p>
    <w:p w14:paraId="5982E4F0" w14:textId="77777777" w:rsidR="005935FF" w:rsidRDefault="00F13474">
      <w:pPr>
        <w:rPr>
          <w:lang w:val="en-US"/>
        </w:rPr>
      </w:pPr>
      <w:proofErr w:type="spellStart"/>
      <w:r w:rsidRPr="00F13474">
        <w:rPr>
          <w:lang w:val="en-US"/>
        </w:rPr>
        <w:t>Pgm</w:t>
      </w:r>
      <w:proofErr w:type="spellEnd"/>
      <w:r w:rsidRPr="00F13474">
        <w:rPr>
          <w:lang w:val="en-US"/>
        </w:rPr>
        <w:t xml:space="preserve"> </w:t>
      </w:r>
      <w:r w:rsidR="005935FF">
        <w:rPr>
          <w:lang w:val="en-US"/>
        </w:rPr>
        <w:t>3</w:t>
      </w:r>
      <w:r w:rsidRPr="00F13474">
        <w:rPr>
          <w:lang w:val="en-US"/>
        </w:rPr>
        <w:t xml:space="preserve">: key. </w:t>
      </w:r>
    </w:p>
    <w:p w14:paraId="7C1B7F3B" w14:textId="75445054" w:rsidR="00F13474" w:rsidRPr="009E5326" w:rsidRDefault="00F13474">
      <w:pPr>
        <w:rPr>
          <w:lang w:val="en-US"/>
        </w:rPr>
      </w:pPr>
      <w:proofErr w:type="spellStart"/>
      <w:r w:rsidRPr="00F13474">
        <w:rPr>
          <w:lang w:val="en-US"/>
        </w:rPr>
        <w:t>Pgm</w:t>
      </w:r>
      <w:proofErr w:type="spellEnd"/>
      <w:r w:rsidRPr="00F13474">
        <w:rPr>
          <w:lang w:val="en-US"/>
        </w:rPr>
        <w:t xml:space="preserve"> </w:t>
      </w:r>
      <w:r w:rsidR="005935FF">
        <w:rPr>
          <w:lang w:val="en-US"/>
        </w:rPr>
        <w:t>4: Vox</w:t>
      </w:r>
      <w:r w:rsidR="009E5326">
        <w:rPr>
          <w:lang w:val="en-US"/>
        </w:rPr>
        <w:t xml:space="preserve"> front x 2 mon.</w:t>
      </w:r>
    </w:p>
    <w:p w14:paraId="3FE9F23F" w14:textId="77777777" w:rsidR="00F13474" w:rsidRPr="009E5326" w:rsidRDefault="00F13474">
      <w:pPr>
        <w:rPr>
          <w:lang w:val="en-US"/>
        </w:rPr>
      </w:pPr>
    </w:p>
    <w:p w14:paraId="6AA9D2FE" w14:textId="77777777" w:rsidR="00F13474" w:rsidRPr="00180406" w:rsidRDefault="00F13474">
      <w:pPr>
        <w:rPr>
          <w:b/>
          <w:bCs/>
        </w:rPr>
      </w:pPr>
      <w:r w:rsidRPr="00180406">
        <w:rPr>
          <w:b/>
          <w:bCs/>
        </w:rPr>
        <w:t>Lys</w:t>
      </w:r>
    </w:p>
    <w:p w14:paraId="3C95AB3C" w14:textId="25CE9FA5" w:rsidR="00F13474" w:rsidRDefault="00F13474">
      <w:r w:rsidRPr="00F13474">
        <w:t xml:space="preserve">Bandet har ikke med egen </w:t>
      </w:r>
      <w:r w:rsidR="009E5326" w:rsidRPr="00F13474">
        <w:t>lyste</w:t>
      </w:r>
      <w:r w:rsidR="009E5326">
        <w:t>kniker</w:t>
      </w:r>
      <w:r>
        <w:t xml:space="preserve">, Arrangør stiller med lysanlegg av profesjonell kvalitet tilpasset lokalet. </w:t>
      </w:r>
    </w:p>
    <w:p w14:paraId="1F72F646" w14:textId="77777777" w:rsidR="00DC5BF1" w:rsidRDefault="00DC5BF1"/>
    <w:p w14:paraId="48389A7E" w14:textId="61D1C6EC" w:rsidR="00DC5BF1" w:rsidRPr="001D1885" w:rsidRDefault="00DC5BF1">
      <w:pPr>
        <w:rPr>
          <w:b/>
          <w:bCs/>
        </w:rPr>
      </w:pPr>
      <w:proofErr w:type="spellStart"/>
      <w:r w:rsidRPr="001D1885">
        <w:rPr>
          <w:b/>
          <w:bCs/>
        </w:rPr>
        <w:t>Backline</w:t>
      </w:r>
      <w:proofErr w:type="spellEnd"/>
      <w:r w:rsidRPr="001D1885">
        <w:rPr>
          <w:b/>
          <w:bCs/>
        </w:rPr>
        <w:t xml:space="preserve"> </w:t>
      </w:r>
      <w:r w:rsidR="009E5326" w:rsidRPr="001D1885">
        <w:rPr>
          <w:b/>
          <w:bCs/>
        </w:rPr>
        <w:t>(dersom</w:t>
      </w:r>
      <w:r w:rsidRPr="001D1885">
        <w:rPr>
          <w:b/>
          <w:bCs/>
        </w:rPr>
        <w:t xml:space="preserve"> arrangør stiller med det)</w:t>
      </w:r>
    </w:p>
    <w:p w14:paraId="479E37A6" w14:textId="05F95B51" w:rsidR="00561BC4" w:rsidRPr="00EC7A7E" w:rsidRDefault="00561BC4">
      <w:pPr>
        <w:rPr>
          <w:b/>
          <w:bCs/>
        </w:rPr>
      </w:pPr>
      <w:proofErr w:type="spellStart"/>
      <w:proofErr w:type="gramStart"/>
      <w:r w:rsidRPr="00EC7A7E">
        <w:rPr>
          <w:b/>
          <w:bCs/>
        </w:rPr>
        <w:t>Guitar</w:t>
      </w:r>
      <w:proofErr w:type="spellEnd"/>
      <w:r w:rsidRPr="00EC7A7E">
        <w:rPr>
          <w:b/>
          <w:bCs/>
        </w:rPr>
        <w:t xml:space="preserve"> :</w:t>
      </w:r>
      <w:proofErr w:type="gramEnd"/>
      <w:r w:rsidRPr="00EC7A7E">
        <w:rPr>
          <w:b/>
          <w:bCs/>
        </w:rPr>
        <w:t xml:space="preserve"> </w:t>
      </w:r>
    </w:p>
    <w:p w14:paraId="5D90CBAF" w14:textId="24CD2BC0" w:rsidR="00561BC4" w:rsidRDefault="00561BC4">
      <w:r>
        <w:t xml:space="preserve">Fender </w:t>
      </w:r>
      <w:proofErr w:type="spellStart"/>
      <w:r>
        <w:t>Twin</w:t>
      </w:r>
      <w:proofErr w:type="spellEnd"/>
      <w:r>
        <w:t xml:space="preserve"> </w:t>
      </w:r>
      <w:proofErr w:type="spellStart"/>
      <w:r>
        <w:t>reverb</w:t>
      </w:r>
      <w:proofErr w:type="spellEnd"/>
      <w:r w:rsidR="00EC7A7E">
        <w:t xml:space="preserve"> ell lign brukbar forsterker</w:t>
      </w:r>
    </w:p>
    <w:p w14:paraId="51FE7CF4" w14:textId="77777777" w:rsidR="00561BC4" w:rsidRPr="00EC7A7E" w:rsidRDefault="00561BC4">
      <w:pPr>
        <w:rPr>
          <w:b/>
          <w:bCs/>
        </w:rPr>
      </w:pPr>
      <w:r w:rsidRPr="00EC7A7E">
        <w:rPr>
          <w:b/>
          <w:bCs/>
        </w:rPr>
        <w:t>Bass:</w:t>
      </w:r>
    </w:p>
    <w:p w14:paraId="08CE6F91" w14:textId="4135B1A0" w:rsidR="00561BC4" w:rsidRDefault="009E5326">
      <w:proofErr w:type="spellStart"/>
      <w:r>
        <w:t>Amp</w:t>
      </w:r>
      <w:proofErr w:type="spellEnd"/>
      <w:r>
        <w:t xml:space="preserve"> +</w:t>
      </w:r>
      <w:proofErr w:type="spellStart"/>
      <w:r w:rsidR="0066566E">
        <w:t>capinet</w:t>
      </w:r>
      <w:proofErr w:type="spellEnd"/>
      <w:r w:rsidR="0066566E">
        <w:t xml:space="preserve"> 4x10 Mark bass, Eden, </w:t>
      </w:r>
      <w:proofErr w:type="spellStart"/>
      <w:r w:rsidR="0066566E">
        <w:t>EBS</w:t>
      </w:r>
      <w:proofErr w:type="spellEnd"/>
      <w:r w:rsidR="0066566E">
        <w:t xml:space="preserve"> </w:t>
      </w:r>
      <w:r w:rsidR="00561BC4">
        <w:t xml:space="preserve">ell. lign. </w:t>
      </w:r>
    </w:p>
    <w:p w14:paraId="04B18037" w14:textId="77777777" w:rsidR="00561BC4" w:rsidRPr="00EC7A7E" w:rsidRDefault="00561BC4">
      <w:pPr>
        <w:rPr>
          <w:b/>
          <w:bCs/>
        </w:rPr>
      </w:pPr>
      <w:proofErr w:type="spellStart"/>
      <w:r w:rsidRPr="00EC7A7E">
        <w:rPr>
          <w:b/>
          <w:bCs/>
        </w:rPr>
        <w:t>Drums</w:t>
      </w:r>
      <w:proofErr w:type="spellEnd"/>
      <w:r w:rsidRPr="00EC7A7E">
        <w:rPr>
          <w:b/>
          <w:bCs/>
        </w:rPr>
        <w:t>:</w:t>
      </w:r>
    </w:p>
    <w:p w14:paraId="198F5CAB" w14:textId="77777777" w:rsidR="00561BC4" w:rsidRDefault="00561BC4">
      <w:proofErr w:type="spellStart"/>
      <w:r>
        <w:t>Gretsh</w:t>
      </w:r>
      <w:proofErr w:type="spellEnd"/>
      <w:r>
        <w:t xml:space="preserve">, </w:t>
      </w:r>
      <w:proofErr w:type="spellStart"/>
      <w:r>
        <w:t>ludwig</w:t>
      </w:r>
      <w:proofErr w:type="spellEnd"/>
      <w:r>
        <w:t xml:space="preserve">, </w:t>
      </w:r>
      <w:proofErr w:type="spellStart"/>
      <w:r>
        <w:t>Tama</w:t>
      </w:r>
      <w:proofErr w:type="spellEnd"/>
      <w:r>
        <w:t xml:space="preserve"> trommer.</w:t>
      </w:r>
    </w:p>
    <w:p w14:paraId="1A8B1126" w14:textId="5565EDA4" w:rsidR="00561BC4" w:rsidRDefault="00561BC4">
      <w:r>
        <w:t xml:space="preserve">22x14 basstromme m/lite hull i resonansskinn og </w:t>
      </w:r>
      <w:r w:rsidR="0066566E">
        <w:t>håndklær</w:t>
      </w:r>
      <w:r>
        <w:t xml:space="preserve"> </w:t>
      </w:r>
      <w:proofErr w:type="gramStart"/>
      <w:r>
        <w:t>ell .lign</w:t>
      </w:r>
      <w:proofErr w:type="gramEnd"/>
      <w:r>
        <w:t xml:space="preserve"> for dempning i basstromme.</w:t>
      </w:r>
    </w:p>
    <w:p w14:paraId="12102158" w14:textId="77777777" w:rsidR="00561BC4" w:rsidRDefault="00561BC4">
      <w:r>
        <w:t>12x8 tam</w:t>
      </w:r>
    </w:p>
    <w:p w14:paraId="03AA590B" w14:textId="6571137D" w:rsidR="00561BC4" w:rsidRDefault="00561BC4">
      <w:r>
        <w:t xml:space="preserve">16x16 </w:t>
      </w:r>
      <w:r w:rsidR="0066566E">
        <w:t>gulv tam</w:t>
      </w:r>
      <w:r>
        <w:t xml:space="preserve"> med ben</w:t>
      </w:r>
    </w:p>
    <w:p w14:paraId="119B04EA" w14:textId="77777777" w:rsidR="00561BC4" w:rsidRDefault="00561BC4">
      <w:r>
        <w:t>Trommeteppe, trommestol, 3 cymbalstativer, skarpstativ, hi-hatstativ, basstromme pedal.</w:t>
      </w:r>
    </w:p>
    <w:p w14:paraId="61CDCEAD" w14:textId="77777777" w:rsidR="00620FAE" w:rsidRDefault="00620FAE"/>
    <w:p w14:paraId="75DAF9A2" w14:textId="77777777" w:rsidR="0066566E" w:rsidRDefault="0066566E">
      <w:pPr>
        <w:rPr>
          <w:b/>
          <w:bCs/>
        </w:rPr>
      </w:pPr>
    </w:p>
    <w:p w14:paraId="7600C3A2" w14:textId="77777777" w:rsidR="0066566E" w:rsidRDefault="0066566E">
      <w:pPr>
        <w:rPr>
          <w:b/>
          <w:bCs/>
        </w:rPr>
      </w:pPr>
    </w:p>
    <w:p w14:paraId="02E10223" w14:textId="6CA7A20D" w:rsidR="00620FAE" w:rsidRPr="001D1885" w:rsidRDefault="00620FAE">
      <w:pPr>
        <w:rPr>
          <w:b/>
          <w:bCs/>
        </w:rPr>
      </w:pPr>
      <w:r w:rsidRPr="001D1885">
        <w:rPr>
          <w:b/>
          <w:bCs/>
        </w:rPr>
        <w:lastRenderedPageBreak/>
        <w:t>Bærehjelp.</w:t>
      </w:r>
    </w:p>
    <w:p w14:paraId="6A0B5EEE" w14:textId="2F7B0176" w:rsidR="00620FAE" w:rsidRDefault="00620FAE">
      <w:r>
        <w:t xml:space="preserve">Det må være </w:t>
      </w:r>
      <w:r w:rsidR="0066566E">
        <w:t>en profesjonell lydteknikk</w:t>
      </w:r>
      <w:r>
        <w:t xml:space="preserve"> tilstede fra bandet ankommer til konserten er slutt, som kjenner anlegget.</w:t>
      </w:r>
    </w:p>
    <w:p w14:paraId="6BB9E253" w14:textId="77777777" w:rsidR="00BA36E6" w:rsidRDefault="00BA36E6"/>
    <w:p w14:paraId="485B4147" w14:textId="77777777" w:rsidR="00BA36E6" w:rsidRPr="001D1885" w:rsidRDefault="00BA36E6">
      <w:pPr>
        <w:rPr>
          <w:b/>
          <w:bCs/>
          <w:u w:val="single"/>
        </w:rPr>
      </w:pPr>
      <w:r w:rsidRPr="001D1885">
        <w:rPr>
          <w:b/>
          <w:bCs/>
          <w:u w:val="single"/>
        </w:rPr>
        <w:t>In</w:t>
      </w:r>
      <w:r w:rsidR="00E309E1" w:rsidRPr="001D1885">
        <w:rPr>
          <w:b/>
          <w:bCs/>
          <w:u w:val="single"/>
        </w:rPr>
        <w:t>p</w:t>
      </w:r>
      <w:r w:rsidRPr="001D1885">
        <w:rPr>
          <w:b/>
          <w:bCs/>
          <w:u w:val="single"/>
        </w:rPr>
        <w:t xml:space="preserve">utliste for </w:t>
      </w:r>
      <w:proofErr w:type="spellStart"/>
      <w:r w:rsidRPr="001D1885">
        <w:rPr>
          <w:b/>
          <w:bCs/>
          <w:u w:val="single"/>
        </w:rPr>
        <w:t>FUNKYFIZED</w:t>
      </w:r>
      <w:proofErr w:type="spellEnd"/>
    </w:p>
    <w:tbl>
      <w:tblPr>
        <w:tblStyle w:val="Tabellrutenett"/>
        <w:tblW w:w="8300" w:type="dxa"/>
        <w:tblLook w:val="04A0" w:firstRow="1" w:lastRow="0" w:firstColumn="1" w:lastColumn="0" w:noHBand="0" w:noVBand="1"/>
      </w:tblPr>
      <w:tblGrid>
        <w:gridCol w:w="2075"/>
        <w:gridCol w:w="2075"/>
        <w:gridCol w:w="2075"/>
        <w:gridCol w:w="2075"/>
      </w:tblGrid>
      <w:tr w:rsidR="00BA36E6" w:rsidRPr="00BA36E6" w14:paraId="52D20DA2" w14:textId="77777777" w:rsidTr="00BA36E6">
        <w:trPr>
          <w:trHeight w:val="303"/>
        </w:trPr>
        <w:tc>
          <w:tcPr>
            <w:tcW w:w="2075" w:type="dxa"/>
          </w:tcPr>
          <w:p w14:paraId="6377B5E4" w14:textId="77777777" w:rsidR="00BA36E6" w:rsidRPr="00BA36E6" w:rsidRDefault="00BA36E6">
            <w:pPr>
              <w:rPr>
                <w:b/>
                <w:bCs/>
              </w:rPr>
            </w:pPr>
            <w:r w:rsidRPr="00BA36E6">
              <w:rPr>
                <w:b/>
                <w:bCs/>
              </w:rPr>
              <w:t>CH</w:t>
            </w:r>
          </w:p>
        </w:tc>
        <w:tc>
          <w:tcPr>
            <w:tcW w:w="2075" w:type="dxa"/>
          </w:tcPr>
          <w:p w14:paraId="779CEB4D" w14:textId="77777777" w:rsidR="00BA36E6" w:rsidRPr="00BA36E6" w:rsidRDefault="00BA36E6">
            <w:pPr>
              <w:rPr>
                <w:b/>
                <w:bCs/>
              </w:rPr>
            </w:pPr>
            <w:r w:rsidRPr="00BA36E6">
              <w:rPr>
                <w:b/>
                <w:bCs/>
              </w:rPr>
              <w:t>Instrument</w:t>
            </w:r>
          </w:p>
        </w:tc>
        <w:tc>
          <w:tcPr>
            <w:tcW w:w="2075" w:type="dxa"/>
          </w:tcPr>
          <w:p w14:paraId="14E484A6" w14:textId="77777777" w:rsidR="00BA36E6" w:rsidRPr="00BA36E6" w:rsidRDefault="00BA36E6">
            <w:pPr>
              <w:rPr>
                <w:b/>
                <w:bCs/>
              </w:rPr>
            </w:pPr>
            <w:proofErr w:type="spellStart"/>
            <w:r w:rsidRPr="00BA36E6">
              <w:rPr>
                <w:b/>
                <w:bCs/>
              </w:rPr>
              <w:t>Mic</w:t>
            </w:r>
            <w:proofErr w:type="spellEnd"/>
          </w:p>
        </w:tc>
        <w:tc>
          <w:tcPr>
            <w:tcW w:w="2075" w:type="dxa"/>
          </w:tcPr>
          <w:p w14:paraId="16BA764E" w14:textId="77777777" w:rsidR="00BA36E6" w:rsidRPr="00BA36E6" w:rsidRDefault="00BA36E6">
            <w:pPr>
              <w:rPr>
                <w:b/>
                <w:bCs/>
              </w:rPr>
            </w:pPr>
            <w:proofErr w:type="spellStart"/>
            <w:r w:rsidRPr="00BA36E6">
              <w:rPr>
                <w:b/>
                <w:bCs/>
              </w:rPr>
              <w:t>Insert</w:t>
            </w:r>
            <w:proofErr w:type="spellEnd"/>
          </w:p>
        </w:tc>
      </w:tr>
      <w:tr w:rsidR="00BA36E6" w14:paraId="7D255574" w14:textId="77777777" w:rsidTr="00BA36E6">
        <w:trPr>
          <w:trHeight w:val="288"/>
        </w:trPr>
        <w:tc>
          <w:tcPr>
            <w:tcW w:w="2075" w:type="dxa"/>
          </w:tcPr>
          <w:p w14:paraId="649841BE" w14:textId="77777777" w:rsidR="00BA36E6" w:rsidRDefault="00BA36E6">
            <w:r>
              <w:t>1</w:t>
            </w:r>
          </w:p>
        </w:tc>
        <w:tc>
          <w:tcPr>
            <w:tcW w:w="2075" w:type="dxa"/>
          </w:tcPr>
          <w:p w14:paraId="3FCDAB4D" w14:textId="77777777" w:rsidR="00BA36E6" w:rsidRDefault="00BA36E6">
            <w:r>
              <w:t>Basstromme</w:t>
            </w:r>
          </w:p>
        </w:tc>
        <w:tc>
          <w:tcPr>
            <w:tcW w:w="2075" w:type="dxa"/>
          </w:tcPr>
          <w:p w14:paraId="4FAE6CFC" w14:textId="77777777" w:rsidR="00BA36E6" w:rsidRDefault="00BA36E6">
            <w:r>
              <w:t>Beta 52</w:t>
            </w:r>
          </w:p>
        </w:tc>
        <w:tc>
          <w:tcPr>
            <w:tcW w:w="2075" w:type="dxa"/>
          </w:tcPr>
          <w:p w14:paraId="7EF47AEC" w14:textId="77777777" w:rsidR="00BA36E6" w:rsidRDefault="00BA36E6">
            <w:r>
              <w:t>Gate</w:t>
            </w:r>
          </w:p>
        </w:tc>
      </w:tr>
      <w:tr w:rsidR="00BA36E6" w14:paraId="513F5E68" w14:textId="77777777" w:rsidTr="00BA36E6">
        <w:trPr>
          <w:trHeight w:val="303"/>
        </w:trPr>
        <w:tc>
          <w:tcPr>
            <w:tcW w:w="2075" w:type="dxa"/>
          </w:tcPr>
          <w:p w14:paraId="18F999B5" w14:textId="77777777" w:rsidR="00BA36E6" w:rsidRDefault="00BA36E6">
            <w:r>
              <w:t>2</w:t>
            </w:r>
          </w:p>
        </w:tc>
        <w:tc>
          <w:tcPr>
            <w:tcW w:w="2075" w:type="dxa"/>
          </w:tcPr>
          <w:p w14:paraId="58D7BADA" w14:textId="77777777" w:rsidR="00BA36E6" w:rsidRDefault="00BA36E6">
            <w:r>
              <w:t>Skarp over</w:t>
            </w:r>
          </w:p>
        </w:tc>
        <w:tc>
          <w:tcPr>
            <w:tcW w:w="2075" w:type="dxa"/>
          </w:tcPr>
          <w:p w14:paraId="3741065F" w14:textId="77777777" w:rsidR="00BA36E6" w:rsidRDefault="00BA36E6">
            <w:r>
              <w:t>SM 57</w:t>
            </w:r>
          </w:p>
        </w:tc>
        <w:tc>
          <w:tcPr>
            <w:tcW w:w="2075" w:type="dxa"/>
          </w:tcPr>
          <w:p w14:paraId="6F4C5791" w14:textId="77777777" w:rsidR="00BA36E6" w:rsidRDefault="00BA36E6">
            <w:r>
              <w:t>Gate</w:t>
            </w:r>
          </w:p>
        </w:tc>
      </w:tr>
      <w:tr w:rsidR="00BA36E6" w14:paraId="4C93B891" w14:textId="77777777" w:rsidTr="00BA36E6">
        <w:trPr>
          <w:trHeight w:val="288"/>
        </w:trPr>
        <w:tc>
          <w:tcPr>
            <w:tcW w:w="2075" w:type="dxa"/>
          </w:tcPr>
          <w:p w14:paraId="5FCD5EC4" w14:textId="77777777" w:rsidR="00BA36E6" w:rsidRDefault="00BA36E6">
            <w:r>
              <w:t>3</w:t>
            </w:r>
          </w:p>
        </w:tc>
        <w:tc>
          <w:tcPr>
            <w:tcW w:w="2075" w:type="dxa"/>
          </w:tcPr>
          <w:p w14:paraId="58ECABDB" w14:textId="77777777" w:rsidR="00BA36E6" w:rsidRDefault="00BA36E6">
            <w:r>
              <w:t>Hi-hat</w:t>
            </w:r>
          </w:p>
        </w:tc>
        <w:tc>
          <w:tcPr>
            <w:tcW w:w="2075" w:type="dxa"/>
          </w:tcPr>
          <w:p w14:paraId="78B33883" w14:textId="77777777" w:rsidR="00BA36E6" w:rsidRDefault="00BA36E6">
            <w:proofErr w:type="spellStart"/>
            <w:r>
              <w:t>Cond</w:t>
            </w:r>
            <w:proofErr w:type="spellEnd"/>
            <w:r>
              <w:t>.</w:t>
            </w:r>
          </w:p>
        </w:tc>
        <w:tc>
          <w:tcPr>
            <w:tcW w:w="2075" w:type="dxa"/>
          </w:tcPr>
          <w:p w14:paraId="23DE523C" w14:textId="77777777" w:rsidR="00BA36E6" w:rsidRDefault="00BA36E6"/>
        </w:tc>
      </w:tr>
      <w:tr w:rsidR="00BA36E6" w14:paraId="1698B701" w14:textId="77777777" w:rsidTr="00BA36E6">
        <w:trPr>
          <w:trHeight w:val="303"/>
        </w:trPr>
        <w:tc>
          <w:tcPr>
            <w:tcW w:w="2075" w:type="dxa"/>
          </w:tcPr>
          <w:p w14:paraId="2598DEE6" w14:textId="77777777" w:rsidR="00BA36E6" w:rsidRDefault="00BA36E6">
            <w:r>
              <w:t>4</w:t>
            </w:r>
          </w:p>
        </w:tc>
        <w:tc>
          <w:tcPr>
            <w:tcW w:w="2075" w:type="dxa"/>
          </w:tcPr>
          <w:p w14:paraId="526FD39E" w14:textId="77777777" w:rsidR="00BA36E6" w:rsidRDefault="00BA36E6">
            <w:r>
              <w:t>Rack</w:t>
            </w:r>
          </w:p>
        </w:tc>
        <w:tc>
          <w:tcPr>
            <w:tcW w:w="2075" w:type="dxa"/>
          </w:tcPr>
          <w:p w14:paraId="31DD5BAD" w14:textId="77777777" w:rsidR="00BA36E6" w:rsidRDefault="00BA36E6">
            <w:r>
              <w:t>604</w:t>
            </w:r>
          </w:p>
        </w:tc>
        <w:tc>
          <w:tcPr>
            <w:tcW w:w="2075" w:type="dxa"/>
          </w:tcPr>
          <w:p w14:paraId="171EA384" w14:textId="77777777" w:rsidR="00BA36E6" w:rsidRDefault="00BA36E6">
            <w:r>
              <w:t>Gate</w:t>
            </w:r>
          </w:p>
        </w:tc>
      </w:tr>
      <w:tr w:rsidR="00BA36E6" w14:paraId="12A2D8D2" w14:textId="77777777" w:rsidTr="00BA36E6">
        <w:trPr>
          <w:trHeight w:val="288"/>
        </w:trPr>
        <w:tc>
          <w:tcPr>
            <w:tcW w:w="2075" w:type="dxa"/>
          </w:tcPr>
          <w:p w14:paraId="78941E47" w14:textId="77777777" w:rsidR="00BA36E6" w:rsidRDefault="00BA36E6">
            <w:r>
              <w:t>5</w:t>
            </w:r>
          </w:p>
        </w:tc>
        <w:tc>
          <w:tcPr>
            <w:tcW w:w="2075" w:type="dxa"/>
          </w:tcPr>
          <w:p w14:paraId="3E0F5E9C" w14:textId="77777777" w:rsidR="00BA36E6" w:rsidRDefault="00BA36E6">
            <w:r>
              <w:t>Floor</w:t>
            </w:r>
          </w:p>
        </w:tc>
        <w:tc>
          <w:tcPr>
            <w:tcW w:w="2075" w:type="dxa"/>
          </w:tcPr>
          <w:p w14:paraId="3CEF3404" w14:textId="77777777" w:rsidR="00BA36E6" w:rsidRDefault="00BA36E6">
            <w:r>
              <w:t>604</w:t>
            </w:r>
          </w:p>
        </w:tc>
        <w:tc>
          <w:tcPr>
            <w:tcW w:w="2075" w:type="dxa"/>
          </w:tcPr>
          <w:p w14:paraId="2B68A91E" w14:textId="77777777" w:rsidR="00BA36E6" w:rsidRDefault="00BA36E6">
            <w:r>
              <w:t>Gate</w:t>
            </w:r>
          </w:p>
        </w:tc>
      </w:tr>
      <w:tr w:rsidR="00BA36E6" w14:paraId="574F00D8" w14:textId="77777777" w:rsidTr="00BA36E6">
        <w:trPr>
          <w:trHeight w:val="303"/>
        </w:trPr>
        <w:tc>
          <w:tcPr>
            <w:tcW w:w="2075" w:type="dxa"/>
          </w:tcPr>
          <w:p w14:paraId="29B4EA11" w14:textId="77777777" w:rsidR="00BA36E6" w:rsidRDefault="00BA36E6">
            <w:r>
              <w:t>6</w:t>
            </w:r>
          </w:p>
        </w:tc>
        <w:tc>
          <w:tcPr>
            <w:tcW w:w="2075" w:type="dxa"/>
          </w:tcPr>
          <w:p w14:paraId="658F6A22" w14:textId="77777777" w:rsidR="00BA36E6" w:rsidRDefault="00BA36E6">
            <w:proofErr w:type="spellStart"/>
            <w:r>
              <w:t>OH</w:t>
            </w:r>
            <w:proofErr w:type="spellEnd"/>
            <w:r>
              <w:t xml:space="preserve"> L</w:t>
            </w:r>
          </w:p>
        </w:tc>
        <w:tc>
          <w:tcPr>
            <w:tcW w:w="2075" w:type="dxa"/>
          </w:tcPr>
          <w:p w14:paraId="347C5CD9" w14:textId="77777777" w:rsidR="00BA36E6" w:rsidRDefault="00BA36E6">
            <w:proofErr w:type="spellStart"/>
            <w:r>
              <w:t>Cond</w:t>
            </w:r>
            <w:proofErr w:type="spellEnd"/>
            <w:r>
              <w:t>.</w:t>
            </w:r>
          </w:p>
        </w:tc>
        <w:tc>
          <w:tcPr>
            <w:tcW w:w="2075" w:type="dxa"/>
          </w:tcPr>
          <w:p w14:paraId="52E56223" w14:textId="77777777" w:rsidR="00BA36E6" w:rsidRDefault="00BA36E6"/>
        </w:tc>
      </w:tr>
      <w:tr w:rsidR="00BA36E6" w14:paraId="01E66222" w14:textId="77777777" w:rsidTr="00BA36E6">
        <w:trPr>
          <w:trHeight w:val="288"/>
        </w:trPr>
        <w:tc>
          <w:tcPr>
            <w:tcW w:w="2075" w:type="dxa"/>
          </w:tcPr>
          <w:p w14:paraId="75697EEC" w14:textId="77777777" w:rsidR="00BA36E6" w:rsidRDefault="00BA36E6">
            <w:r>
              <w:t>7</w:t>
            </w:r>
          </w:p>
        </w:tc>
        <w:tc>
          <w:tcPr>
            <w:tcW w:w="2075" w:type="dxa"/>
          </w:tcPr>
          <w:p w14:paraId="70E7D46E" w14:textId="77777777" w:rsidR="00BA36E6" w:rsidRDefault="00BA36E6">
            <w:proofErr w:type="spellStart"/>
            <w:r>
              <w:t>OH</w:t>
            </w:r>
            <w:proofErr w:type="spellEnd"/>
            <w:r>
              <w:t xml:space="preserve"> R</w:t>
            </w:r>
          </w:p>
        </w:tc>
        <w:tc>
          <w:tcPr>
            <w:tcW w:w="2075" w:type="dxa"/>
          </w:tcPr>
          <w:p w14:paraId="501AE637" w14:textId="77777777" w:rsidR="00BA36E6" w:rsidRDefault="00BA36E6">
            <w:proofErr w:type="spellStart"/>
            <w:r>
              <w:t>Cond</w:t>
            </w:r>
            <w:proofErr w:type="spellEnd"/>
            <w:r>
              <w:t>.</w:t>
            </w:r>
          </w:p>
        </w:tc>
        <w:tc>
          <w:tcPr>
            <w:tcW w:w="2075" w:type="dxa"/>
          </w:tcPr>
          <w:p w14:paraId="07547A01" w14:textId="77777777" w:rsidR="00BA36E6" w:rsidRDefault="00BA36E6"/>
        </w:tc>
      </w:tr>
      <w:tr w:rsidR="00BA36E6" w14:paraId="1F815ED6" w14:textId="77777777" w:rsidTr="00BA36E6">
        <w:trPr>
          <w:trHeight w:val="303"/>
        </w:trPr>
        <w:tc>
          <w:tcPr>
            <w:tcW w:w="2075" w:type="dxa"/>
          </w:tcPr>
          <w:p w14:paraId="44B0A208" w14:textId="77777777" w:rsidR="00BA36E6" w:rsidRDefault="00BA36E6">
            <w:r>
              <w:t>8</w:t>
            </w:r>
          </w:p>
        </w:tc>
        <w:tc>
          <w:tcPr>
            <w:tcW w:w="2075" w:type="dxa"/>
          </w:tcPr>
          <w:p w14:paraId="156417FC" w14:textId="77777777" w:rsidR="00BA36E6" w:rsidRDefault="00BA36E6">
            <w:r>
              <w:t>Bass DI</w:t>
            </w:r>
          </w:p>
        </w:tc>
        <w:tc>
          <w:tcPr>
            <w:tcW w:w="2075" w:type="dxa"/>
          </w:tcPr>
          <w:p w14:paraId="74E7B773" w14:textId="77777777" w:rsidR="00BA36E6" w:rsidRDefault="00BA36E6">
            <w:r>
              <w:t>Aktiv DI</w:t>
            </w:r>
          </w:p>
        </w:tc>
        <w:tc>
          <w:tcPr>
            <w:tcW w:w="2075" w:type="dxa"/>
          </w:tcPr>
          <w:p w14:paraId="022FD222" w14:textId="77777777" w:rsidR="00BA36E6" w:rsidRDefault="00E309E1">
            <w:r>
              <w:t>comp</w:t>
            </w:r>
          </w:p>
        </w:tc>
      </w:tr>
      <w:tr w:rsidR="00BA36E6" w14:paraId="6171E9F0" w14:textId="77777777" w:rsidTr="00BA36E6">
        <w:trPr>
          <w:trHeight w:val="303"/>
        </w:trPr>
        <w:tc>
          <w:tcPr>
            <w:tcW w:w="2075" w:type="dxa"/>
          </w:tcPr>
          <w:p w14:paraId="2B2B7304" w14:textId="77777777" w:rsidR="00BA36E6" w:rsidRDefault="00BA36E6">
            <w:r>
              <w:t>9</w:t>
            </w:r>
          </w:p>
        </w:tc>
        <w:tc>
          <w:tcPr>
            <w:tcW w:w="2075" w:type="dxa"/>
          </w:tcPr>
          <w:p w14:paraId="31E38C52" w14:textId="7482C9FE" w:rsidR="00BA36E6" w:rsidRDefault="00E309E1">
            <w:r>
              <w:t>El-</w:t>
            </w:r>
            <w:proofErr w:type="spellStart"/>
            <w:proofErr w:type="gramStart"/>
            <w:r>
              <w:t>gtr</w:t>
            </w:r>
            <w:proofErr w:type="spellEnd"/>
            <w:r>
              <w:t xml:space="preserve">  alf</w:t>
            </w:r>
            <w:proofErr w:type="gramEnd"/>
          </w:p>
        </w:tc>
        <w:tc>
          <w:tcPr>
            <w:tcW w:w="2075" w:type="dxa"/>
          </w:tcPr>
          <w:p w14:paraId="13D4778F" w14:textId="77777777" w:rsidR="00BA36E6" w:rsidRDefault="00E309E1">
            <w:r>
              <w:t>Sm57</w:t>
            </w:r>
          </w:p>
        </w:tc>
        <w:tc>
          <w:tcPr>
            <w:tcW w:w="2075" w:type="dxa"/>
          </w:tcPr>
          <w:p w14:paraId="5043CB0F" w14:textId="77777777" w:rsidR="00BA36E6" w:rsidRDefault="00BA36E6"/>
        </w:tc>
      </w:tr>
      <w:tr w:rsidR="00BA36E6" w14:paraId="50B17B9D" w14:textId="77777777" w:rsidTr="00BA36E6">
        <w:trPr>
          <w:trHeight w:val="303"/>
        </w:trPr>
        <w:tc>
          <w:tcPr>
            <w:tcW w:w="2075" w:type="dxa"/>
          </w:tcPr>
          <w:p w14:paraId="4737E36C" w14:textId="076B2554" w:rsidR="00BA36E6" w:rsidRDefault="00BA36E6">
            <w:r>
              <w:t>1</w:t>
            </w:r>
            <w:r w:rsidR="002A6F4F">
              <w:t>0</w:t>
            </w:r>
          </w:p>
        </w:tc>
        <w:tc>
          <w:tcPr>
            <w:tcW w:w="2075" w:type="dxa"/>
          </w:tcPr>
          <w:p w14:paraId="478E4CB3" w14:textId="77777777" w:rsidR="00BA36E6" w:rsidRDefault="00E309E1">
            <w:r>
              <w:t>Key L</w:t>
            </w:r>
          </w:p>
        </w:tc>
        <w:tc>
          <w:tcPr>
            <w:tcW w:w="2075" w:type="dxa"/>
          </w:tcPr>
          <w:p w14:paraId="49B8B4D4" w14:textId="77777777" w:rsidR="00BA36E6" w:rsidRDefault="00E309E1">
            <w:r>
              <w:t>Aktiv DI</w:t>
            </w:r>
          </w:p>
        </w:tc>
        <w:tc>
          <w:tcPr>
            <w:tcW w:w="2075" w:type="dxa"/>
          </w:tcPr>
          <w:p w14:paraId="6537F28F" w14:textId="77777777" w:rsidR="00BA36E6" w:rsidRDefault="00BA36E6"/>
        </w:tc>
      </w:tr>
      <w:tr w:rsidR="00BA36E6" w14:paraId="4A8BDFBE" w14:textId="77777777" w:rsidTr="00BA36E6">
        <w:trPr>
          <w:trHeight w:val="288"/>
        </w:trPr>
        <w:tc>
          <w:tcPr>
            <w:tcW w:w="2075" w:type="dxa"/>
          </w:tcPr>
          <w:p w14:paraId="4B73E586" w14:textId="3A92CC00" w:rsidR="00BA36E6" w:rsidRDefault="00BA36E6">
            <w:r>
              <w:t>1</w:t>
            </w:r>
            <w:r w:rsidR="002A6F4F">
              <w:t>1</w:t>
            </w:r>
          </w:p>
        </w:tc>
        <w:tc>
          <w:tcPr>
            <w:tcW w:w="2075" w:type="dxa"/>
          </w:tcPr>
          <w:p w14:paraId="215186D9" w14:textId="77777777" w:rsidR="00BA36E6" w:rsidRDefault="00E309E1">
            <w:r>
              <w:t>Key R</w:t>
            </w:r>
          </w:p>
        </w:tc>
        <w:tc>
          <w:tcPr>
            <w:tcW w:w="2075" w:type="dxa"/>
          </w:tcPr>
          <w:p w14:paraId="4D546F58" w14:textId="77777777" w:rsidR="00BA36E6" w:rsidRDefault="00E309E1">
            <w:r>
              <w:t>Aktiv DI</w:t>
            </w:r>
          </w:p>
        </w:tc>
        <w:tc>
          <w:tcPr>
            <w:tcW w:w="2075" w:type="dxa"/>
          </w:tcPr>
          <w:p w14:paraId="6DFB9E20" w14:textId="77777777" w:rsidR="00BA36E6" w:rsidRDefault="00BA36E6"/>
        </w:tc>
      </w:tr>
      <w:tr w:rsidR="00BA36E6" w14:paraId="095DB9B7" w14:textId="77777777" w:rsidTr="00BA36E6">
        <w:trPr>
          <w:trHeight w:val="303"/>
        </w:trPr>
        <w:tc>
          <w:tcPr>
            <w:tcW w:w="2075" w:type="dxa"/>
          </w:tcPr>
          <w:p w14:paraId="39F18D26" w14:textId="68BE0CD8" w:rsidR="00BA36E6" w:rsidRDefault="00BA36E6">
            <w:r>
              <w:t>1</w:t>
            </w:r>
            <w:r w:rsidR="002A6F4F">
              <w:t>2</w:t>
            </w:r>
          </w:p>
        </w:tc>
        <w:tc>
          <w:tcPr>
            <w:tcW w:w="2075" w:type="dxa"/>
          </w:tcPr>
          <w:p w14:paraId="62BB7792" w14:textId="77777777" w:rsidR="00BA36E6" w:rsidRDefault="00E309E1">
            <w:r>
              <w:t>Trompet 1</w:t>
            </w:r>
          </w:p>
        </w:tc>
        <w:tc>
          <w:tcPr>
            <w:tcW w:w="2075" w:type="dxa"/>
          </w:tcPr>
          <w:p w14:paraId="4FC67F6D" w14:textId="77777777" w:rsidR="00BA36E6" w:rsidRDefault="00E309E1">
            <w:proofErr w:type="spellStart"/>
            <w:r>
              <w:t>Sm</w:t>
            </w:r>
            <w:proofErr w:type="spellEnd"/>
            <w:r>
              <w:t xml:space="preserve"> 58</w:t>
            </w:r>
          </w:p>
        </w:tc>
        <w:tc>
          <w:tcPr>
            <w:tcW w:w="2075" w:type="dxa"/>
          </w:tcPr>
          <w:p w14:paraId="70DF9E56" w14:textId="77777777" w:rsidR="00BA36E6" w:rsidRDefault="00BA36E6"/>
        </w:tc>
      </w:tr>
      <w:tr w:rsidR="00BA36E6" w14:paraId="4D44EB0A" w14:textId="77777777" w:rsidTr="00BA36E6">
        <w:trPr>
          <w:trHeight w:val="288"/>
        </w:trPr>
        <w:tc>
          <w:tcPr>
            <w:tcW w:w="2075" w:type="dxa"/>
          </w:tcPr>
          <w:p w14:paraId="4E1E336A" w14:textId="34F9FD8E" w:rsidR="00BA36E6" w:rsidRDefault="00BA36E6">
            <w:r>
              <w:t>1</w:t>
            </w:r>
            <w:r w:rsidR="002A6F4F">
              <w:t>3</w:t>
            </w:r>
          </w:p>
        </w:tc>
        <w:tc>
          <w:tcPr>
            <w:tcW w:w="2075" w:type="dxa"/>
          </w:tcPr>
          <w:p w14:paraId="1A772E6D" w14:textId="77777777" w:rsidR="00BA36E6" w:rsidRDefault="00E309E1">
            <w:r>
              <w:t>Trompet 2</w:t>
            </w:r>
          </w:p>
        </w:tc>
        <w:tc>
          <w:tcPr>
            <w:tcW w:w="2075" w:type="dxa"/>
          </w:tcPr>
          <w:p w14:paraId="4CCF3BF3" w14:textId="77777777" w:rsidR="00BA36E6" w:rsidRDefault="00E309E1">
            <w:proofErr w:type="spellStart"/>
            <w:r>
              <w:t>Sm</w:t>
            </w:r>
            <w:proofErr w:type="spellEnd"/>
            <w:r>
              <w:t xml:space="preserve"> 58</w:t>
            </w:r>
          </w:p>
        </w:tc>
        <w:tc>
          <w:tcPr>
            <w:tcW w:w="2075" w:type="dxa"/>
          </w:tcPr>
          <w:p w14:paraId="44E871BC" w14:textId="77777777" w:rsidR="00BA36E6" w:rsidRDefault="00BA36E6"/>
        </w:tc>
      </w:tr>
      <w:tr w:rsidR="00BA36E6" w14:paraId="1BED1583" w14:textId="77777777" w:rsidTr="00BA36E6">
        <w:trPr>
          <w:trHeight w:val="303"/>
        </w:trPr>
        <w:tc>
          <w:tcPr>
            <w:tcW w:w="2075" w:type="dxa"/>
          </w:tcPr>
          <w:p w14:paraId="33CFEC6B" w14:textId="730F428B" w:rsidR="00BA36E6" w:rsidRDefault="00BA36E6">
            <w:r>
              <w:t>1</w:t>
            </w:r>
            <w:r w:rsidR="002A6F4F">
              <w:t>4</w:t>
            </w:r>
          </w:p>
        </w:tc>
        <w:tc>
          <w:tcPr>
            <w:tcW w:w="2075" w:type="dxa"/>
          </w:tcPr>
          <w:p w14:paraId="5B33BE2E" w14:textId="77777777" w:rsidR="00BA36E6" w:rsidRDefault="00E309E1">
            <w:r>
              <w:t xml:space="preserve">Tenor </w:t>
            </w:r>
            <w:proofErr w:type="spellStart"/>
            <w:r>
              <w:t>sax</w:t>
            </w:r>
            <w:proofErr w:type="spellEnd"/>
          </w:p>
        </w:tc>
        <w:tc>
          <w:tcPr>
            <w:tcW w:w="2075" w:type="dxa"/>
          </w:tcPr>
          <w:p w14:paraId="15EA25F5" w14:textId="645E41D5" w:rsidR="00BA36E6" w:rsidRDefault="002A6F4F">
            <w:r>
              <w:t>Egen DPA</w:t>
            </w:r>
          </w:p>
        </w:tc>
        <w:tc>
          <w:tcPr>
            <w:tcW w:w="2075" w:type="dxa"/>
          </w:tcPr>
          <w:p w14:paraId="144A5D23" w14:textId="77777777" w:rsidR="00BA36E6" w:rsidRDefault="00BA36E6"/>
        </w:tc>
      </w:tr>
      <w:tr w:rsidR="002A6F4F" w14:paraId="75CA72A3" w14:textId="77777777" w:rsidTr="00BA36E6">
        <w:trPr>
          <w:trHeight w:val="303"/>
        </w:trPr>
        <w:tc>
          <w:tcPr>
            <w:tcW w:w="2075" w:type="dxa"/>
          </w:tcPr>
          <w:p w14:paraId="39258B06" w14:textId="5134A217" w:rsidR="002A6F4F" w:rsidRDefault="002A6F4F">
            <w:r>
              <w:t>15</w:t>
            </w:r>
          </w:p>
        </w:tc>
        <w:tc>
          <w:tcPr>
            <w:tcW w:w="2075" w:type="dxa"/>
          </w:tcPr>
          <w:p w14:paraId="70532ED5" w14:textId="20066CC1" w:rsidR="002A6F4F" w:rsidRDefault="002A6F4F">
            <w:r>
              <w:t xml:space="preserve">Alt </w:t>
            </w:r>
            <w:proofErr w:type="spellStart"/>
            <w:r>
              <w:t>sax</w:t>
            </w:r>
            <w:proofErr w:type="spellEnd"/>
          </w:p>
        </w:tc>
        <w:tc>
          <w:tcPr>
            <w:tcW w:w="2075" w:type="dxa"/>
          </w:tcPr>
          <w:p w14:paraId="4238906C" w14:textId="3AD6B5DA" w:rsidR="002A6F4F" w:rsidRDefault="002A6F4F">
            <w:r>
              <w:t>Egen DPA</w:t>
            </w:r>
          </w:p>
        </w:tc>
        <w:tc>
          <w:tcPr>
            <w:tcW w:w="2075" w:type="dxa"/>
          </w:tcPr>
          <w:p w14:paraId="0F096092" w14:textId="77777777" w:rsidR="002A6F4F" w:rsidRDefault="002A6F4F"/>
        </w:tc>
      </w:tr>
      <w:tr w:rsidR="00BA36E6" w14:paraId="38861639" w14:textId="77777777" w:rsidTr="00BA36E6">
        <w:trPr>
          <w:trHeight w:val="288"/>
        </w:trPr>
        <w:tc>
          <w:tcPr>
            <w:tcW w:w="2075" w:type="dxa"/>
          </w:tcPr>
          <w:p w14:paraId="0EB5E791" w14:textId="77777777" w:rsidR="00BA36E6" w:rsidRDefault="00BA36E6">
            <w:r>
              <w:t>1</w:t>
            </w:r>
            <w:r w:rsidR="00996727">
              <w:t>6</w:t>
            </w:r>
          </w:p>
        </w:tc>
        <w:tc>
          <w:tcPr>
            <w:tcW w:w="2075" w:type="dxa"/>
          </w:tcPr>
          <w:p w14:paraId="36E14671" w14:textId="77777777" w:rsidR="00BA36E6" w:rsidRDefault="00E309E1">
            <w:r>
              <w:t>Trombone</w:t>
            </w:r>
          </w:p>
        </w:tc>
        <w:tc>
          <w:tcPr>
            <w:tcW w:w="2075" w:type="dxa"/>
          </w:tcPr>
          <w:p w14:paraId="32F32913" w14:textId="77777777" w:rsidR="00BA36E6" w:rsidRDefault="00E309E1">
            <w:proofErr w:type="spellStart"/>
            <w:r>
              <w:t>Sm</w:t>
            </w:r>
            <w:proofErr w:type="spellEnd"/>
            <w:r>
              <w:t xml:space="preserve"> 58</w:t>
            </w:r>
          </w:p>
        </w:tc>
        <w:tc>
          <w:tcPr>
            <w:tcW w:w="2075" w:type="dxa"/>
          </w:tcPr>
          <w:p w14:paraId="738610EB" w14:textId="77777777" w:rsidR="00BA36E6" w:rsidRDefault="00BA36E6"/>
        </w:tc>
      </w:tr>
      <w:tr w:rsidR="00BA36E6" w14:paraId="732D7962" w14:textId="77777777" w:rsidTr="00BA36E6">
        <w:trPr>
          <w:trHeight w:val="303"/>
        </w:trPr>
        <w:tc>
          <w:tcPr>
            <w:tcW w:w="2075" w:type="dxa"/>
          </w:tcPr>
          <w:p w14:paraId="111B77A1" w14:textId="77777777" w:rsidR="00BA36E6" w:rsidRDefault="00BA36E6">
            <w:r>
              <w:t>1</w:t>
            </w:r>
            <w:r w:rsidR="00996727">
              <w:t>7</w:t>
            </w:r>
          </w:p>
        </w:tc>
        <w:tc>
          <w:tcPr>
            <w:tcW w:w="2075" w:type="dxa"/>
          </w:tcPr>
          <w:p w14:paraId="481E8EF6" w14:textId="77777777" w:rsidR="00BA36E6" w:rsidRDefault="00E309E1">
            <w:r>
              <w:t xml:space="preserve">Baryton </w:t>
            </w:r>
            <w:proofErr w:type="spellStart"/>
            <w:r>
              <w:t>sax</w:t>
            </w:r>
            <w:proofErr w:type="spellEnd"/>
          </w:p>
        </w:tc>
        <w:tc>
          <w:tcPr>
            <w:tcW w:w="2075" w:type="dxa"/>
          </w:tcPr>
          <w:p w14:paraId="7036C860" w14:textId="77777777" w:rsidR="00BA36E6" w:rsidRDefault="00E309E1">
            <w:proofErr w:type="spellStart"/>
            <w:r>
              <w:t>Sm</w:t>
            </w:r>
            <w:proofErr w:type="spellEnd"/>
            <w:r>
              <w:t xml:space="preserve"> 58</w:t>
            </w:r>
          </w:p>
        </w:tc>
        <w:tc>
          <w:tcPr>
            <w:tcW w:w="2075" w:type="dxa"/>
          </w:tcPr>
          <w:p w14:paraId="637805D2" w14:textId="77777777" w:rsidR="00BA36E6" w:rsidRDefault="00BA36E6"/>
        </w:tc>
      </w:tr>
      <w:tr w:rsidR="00BA36E6" w14:paraId="794F3BEC" w14:textId="77777777" w:rsidTr="00BA36E6">
        <w:trPr>
          <w:trHeight w:val="303"/>
        </w:trPr>
        <w:tc>
          <w:tcPr>
            <w:tcW w:w="2075" w:type="dxa"/>
          </w:tcPr>
          <w:p w14:paraId="526D80A2" w14:textId="77777777" w:rsidR="00BA36E6" w:rsidRDefault="00996727">
            <w:r>
              <w:t>18</w:t>
            </w:r>
          </w:p>
        </w:tc>
        <w:tc>
          <w:tcPr>
            <w:tcW w:w="2075" w:type="dxa"/>
          </w:tcPr>
          <w:p w14:paraId="52E11AB2" w14:textId="2B5AA2A9" w:rsidR="00BA36E6" w:rsidRDefault="00EC7A7E">
            <w:proofErr w:type="spellStart"/>
            <w:r>
              <w:t>Gonga</w:t>
            </w:r>
            <w:proofErr w:type="spellEnd"/>
            <w:r>
              <w:t>/bongo</w:t>
            </w:r>
          </w:p>
        </w:tc>
        <w:tc>
          <w:tcPr>
            <w:tcW w:w="2075" w:type="dxa"/>
          </w:tcPr>
          <w:p w14:paraId="155169AE" w14:textId="56FFAABD" w:rsidR="00BA36E6" w:rsidRDefault="00EC7A7E">
            <w:proofErr w:type="spellStart"/>
            <w:r>
              <w:t>Sm</w:t>
            </w:r>
            <w:proofErr w:type="spellEnd"/>
            <w:r>
              <w:t xml:space="preserve"> 57</w:t>
            </w:r>
          </w:p>
        </w:tc>
        <w:tc>
          <w:tcPr>
            <w:tcW w:w="2075" w:type="dxa"/>
          </w:tcPr>
          <w:p w14:paraId="1B162E4F" w14:textId="687DCB94" w:rsidR="00BA36E6" w:rsidRDefault="00BA36E6"/>
        </w:tc>
      </w:tr>
      <w:tr w:rsidR="00EC7A7E" w14:paraId="0096C1AF" w14:textId="77777777" w:rsidTr="00BA36E6">
        <w:trPr>
          <w:trHeight w:val="288"/>
        </w:trPr>
        <w:tc>
          <w:tcPr>
            <w:tcW w:w="2075" w:type="dxa"/>
          </w:tcPr>
          <w:p w14:paraId="2847A633" w14:textId="77777777" w:rsidR="00EC7A7E" w:rsidRDefault="00EC7A7E" w:rsidP="00EC7A7E">
            <w:r>
              <w:t>19</w:t>
            </w:r>
          </w:p>
        </w:tc>
        <w:tc>
          <w:tcPr>
            <w:tcW w:w="2075" w:type="dxa"/>
          </w:tcPr>
          <w:p w14:paraId="245ECD95" w14:textId="0CD35661" w:rsidR="00EC7A7E" w:rsidRDefault="00EC7A7E" w:rsidP="00EC7A7E">
            <w:proofErr w:type="spellStart"/>
            <w:r>
              <w:t>Vox</w:t>
            </w:r>
            <w:proofErr w:type="spellEnd"/>
            <w:r>
              <w:t xml:space="preserve"> June</w:t>
            </w:r>
          </w:p>
        </w:tc>
        <w:tc>
          <w:tcPr>
            <w:tcW w:w="2075" w:type="dxa"/>
          </w:tcPr>
          <w:p w14:paraId="0C38CB6C" w14:textId="22A58DE6" w:rsidR="00EC7A7E" w:rsidRDefault="00EC7A7E" w:rsidP="00EC7A7E">
            <w:r>
              <w:t>Beta 58</w:t>
            </w:r>
          </w:p>
        </w:tc>
        <w:tc>
          <w:tcPr>
            <w:tcW w:w="2075" w:type="dxa"/>
          </w:tcPr>
          <w:p w14:paraId="446EC50F" w14:textId="44416F0C" w:rsidR="00EC7A7E" w:rsidRDefault="00EC7A7E" w:rsidP="00EC7A7E">
            <w:r>
              <w:t>Comp</w:t>
            </w:r>
          </w:p>
        </w:tc>
      </w:tr>
      <w:tr w:rsidR="00EC7A7E" w14:paraId="3A2AC55A" w14:textId="77777777" w:rsidTr="00BA36E6">
        <w:trPr>
          <w:trHeight w:val="303"/>
        </w:trPr>
        <w:tc>
          <w:tcPr>
            <w:tcW w:w="2075" w:type="dxa"/>
          </w:tcPr>
          <w:p w14:paraId="5007C906" w14:textId="77777777" w:rsidR="00EC7A7E" w:rsidRDefault="00EC7A7E" w:rsidP="00EC7A7E">
            <w:r>
              <w:t>20</w:t>
            </w:r>
          </w:p>
        </w:tc>
        <w:tc>
          <w:tcPr>
            <w:tcW w:w="2075" w:type="dxa"/>
          </w:tcPr>
          <w:p w14:paraId="0796909D" w14:textId="1F6EBD5C" w:rsidR="00EC7A7E" w:rsidRDefault="00EC7A7E" w:rsidP="00EC7A7E">
            <w:proofErr w:type="spellStart"/>
            <w:r>
              <w:t>Vox</w:t>
            </w:r>
            <w:proofErr w:type="spellEnd"/>
            <w:r>
              <w:t xml:space="preserve"> Linn</w:t>
            </w:r>
          </w:p>
        </w:tc>
        <w:tc>
          <w:tcPr>
            <w:tcW w:w="2075" w:type="dxa"/>
          </w:tcPr>
          <w:p w14:paraId="1F82A87F" w14:textId="7663272B" w:rsidR="00EC7A7E" w:rsidRDefault="00EC7A7E" w:rsidP="00EC7A7E">
            <w:r>
              <w:t>Beta 58</w:t>
            </w:r>
          </w:p>
        </w:tc>
        <w:tc>
          <w:tcPr>
            <w:tcW w:w="2075" w:type="dxa"/>
          </w:tcPr>
          <w:p w14:paraId="71871E2A" w14:textId="54E29807" w:rsidR="00EC7A7E" w:rsidRDefault="00EC7A7E" w:rsidP="00EC7A7E">
            <w:r>
              <w:t>Comp</w:t>
            </w:r>
          </w:p>
        </w:tc>
      </w:tr>
      <w:tr w:rsidR="00EC7A7E" w14:paraId="7B568215" w14:textId="77777777" w:rsidTr="00BA36E6">
        <w:trPr>
          <w:trHeight w:val="288"/>
        </w:trPr>
        <w:tc>
          <w:tcPr>
            <w:tcW w:w="2075" w:type="dxa"/>
          </w:tcPr>
          <w:p w14:paraId="6C375A72" w14:textId="77777777" w:rsidR="00EC7A7E" w:rsidRDefault="00EC7A7E" w:rsidP="00EC7A7E">
            <w:r>
              <w:t>21</w:t>
            </w:r>
          </w:p>
        </w:tc>
        <w:tc>
          <w:tcPr>
            <w:tcW w:w="2075" w:type="dxa"/>
          </w:tcPr>
          <w:p w14:paraId="463F29E8" w14:textId="0DF51C35" w:rsidR="00EC7A7E" w:rsidRDefault="00EC7A7E" w:rsidP="00EC7A7E">
            <w:proofErr w:type="spellStart"/>
            <w:r>
              <w:t>Vox</w:t>
            </w:r>
            <w:proofErr w:type="spellEnd"/>
            <w:r>
              <w:t xml:space="preserve"> </w:t>
            </w:r>
            <w:proofErr w:type="spellStart"/>
            <w:r>
              <w:t>Drums</w:t>
            </w:r>
            <w:proofErr w:type="spellEnd"/>
          </w:p>
        </w:tc>
        <w:tc>
          <w:tcPr>
            <w:tcW w:w="2075" w:type="dxa"/>
          </w:tcPr>
          <w:p w14:paraId="3B7B4B86" w14:textId="0F47C68B" w:rsidR="00EC7A7E" w:rsidRDefault="00EC7A7E" w:rsidP="00EC7A7E">
            <w:r>
              <w:t xml:space="preserve">Beta 58 </w:t>
            </w:r>
          </w:p>
        </w:tc>
        <w:tc>
          <w:tcPr>
            <w:tcW w:w="2075" w:type="dxa"/>
          </w:tcPr>
          <w:p w14:paraId="3A0FF5F2" w14:textId="4F987931" w:rsidR="00EC7A7E" w:rsidRDefault="00EC7A7E" w:rsidP="00EC7A7E">
            <w:r>
              <w:t>Comp</w:t>
            </w:r>
          </w:p>
        </w:tc>
      </w:tr>
      <w:tr w:rsidR="00EC7A7E" w14:paraId="44C26413" w14:textId="77777777" w:rsidTr="00BA36E6">
        <w:trPr>
          <w:trHeight w:val="303"/>
        </w:trPr>
        <w:tc>
          <w:tcPr>
            <w:tcW w:w="2075" w:type="dxa"/>
          </w:tcPr>
          <w:p w14:paraId="07581EC8" w14:textId="01C224C5" w:rsidR="00EC7A7E" w:rsidRDefault="00EC7A7E" w:rsidP="00EC7A7E">
            <w:bookmarkStart w:id="0" w:name="_GoBack"/>
            <w:bookmarkEnd w:id="0"/>
          </w:p>
        </w:tc>
        <w:tc>
          <w:tcPr>
            <w:tcW w:w="2075" w:type="dxa"/>
          </w:tcPr>
          <w:p w14:paraId="5630AD66" w14:textId="77777777" w:rsidR="00EC7A7E" w:rsidRDefault="00EC7A7E" w:rsidP="00EC7A7E"/>
        </w:tc>
        <w:tc>
          <w:tcPr>
            <w:tcW w:w="2075" w:type="dxa"/>
          </w:tcPr>
          <w:p w14:paraId="61829076" w14:textId="77777777" w:rsidR="00EC7A7E" w:rsidRDefault="00EC7A7E" w:rsidP="00EC7A7E"/>
        </w:tc>
        <w:tc>
          <w:tcPr>
            <w:tcW w:w="2075" w:type="dxa"/>
          </w:tcPr>
          <w:p w14:paraId="2BA226A1" w14:textId="77777777" w:rsidR="00EC7A7E" w:rsidRDefault="00EC7A7E" w:rsidP="00EC7A7E"/>
        </w:tc>
      </w:tr>
      <w:tr w:rsidR="00EC7A7E" w14:paraId="72E4F76D" w14:textId="77777777" w:rsidTr="00BA36E6">
        <w:trPr>
          <w:trHeight w:val="288"/>
        </w:trPr>
        <w:tc>
          <w:tcPr>
            <w:tcW w:w="2075" w:type="dxa"/>
          </w:tcPr>
          <w:p w14:paraId="346E8674" w14:textId="4B96C239" w:rsidR="00EC7A7E" w:rsidRDefault="00EC7A7E" w:rsidP="00EC7A7E"/>
        </w:tc>
        <w:tc>
          <w:tcPr>
            <w:tcW w:w="2075" w:type="dxa"/>
          </w:tcPr>
          <w:p w14:paraId="17AD93B2" w14:textId="77777777" w:rsidR="00EC7A7E" w:rsidRDefault="00EC7A7E" w:rsidP="00EC7A7E"/>
        </w:tc>
        <w:tc>
          <w:tcPr>
            <w:tcW w:w="2075" w:type="dxa"/>
          </w:tcPr>
          <w:p w14:paraId="0DE4B5B7" w14:textId="77777777" w:rsidR="00EC7A7E" w:rsidRDefault="00EC7A7E" w:rsidP="00EC7A7E"/>
        </w:tc>
        <w:tc>
          <w:tcPr>
            <w:tcW w:w="2075" w:type="dxa"/>
          </w:tcPr>
          <w:p w14:paraId="66204FF1" w14:textId="77777777" w:rsidR="00EC7A7E" w:rsidRDefault="00EC7A7E" w:rsidP="00EC7A7E"/>
        </w:tc>
      </w:tr>
      <w:tr w:rsidR="00EC7A7E" w14:paraId="1D8EB8EE" w14:textId="77777777" w:rsidTr="00BA36E6">
        <w:trPr>
          <w:trHeight w:val="303"/>
        </w:trPr>
        <w:tc>
          <w:tcPr>
            <w:tcW w:w="2075" w:type="dxa"/>
          </w:tcPr>
          <w:p w14:paraId="0AA4FC67" w14:textId="7E4B0E98" w:rsidR="00EC7A7E" w:rsidRDefault="00EC7A7E" w:rsidP="00EC7A7E"/>
        </w:tc>
        <w:tc>
          <w:tcPr>
            <w:tcW w:w="2075" w:type="dxa"/>
          </w:tcPr>
          <w:p w14:paraId="2DBF0D7D" w14:textId="77777777" w:rsidR="00EC7A7E" w:rsidRDefault="00EC7A7E" w:rsidP="00EC7A7E"/>
        </w:tc>
        <w:tc>
          <w:tcPr>
            <w:tcW w:w="2075" w:type="dxa"/>
          </w:tcPr>
          <w:p w14:paraId="6B62F1B3" w14:textId="77777777" w:rsidR="00EC7A7E" w:rsidRDefault="00EC7A7E" w:rsidP="00EC7A7E"/>
        </w:tc>
        <w:tc>
          <w:tcPr>
            <w:tcW w:w="2075" w:type="dxa"/>
          </w:tcPr>
          <w:p w14:paraId="02F2C34E" w14:textId="77777777" w:rsidR="00EC7A7E" w:rsidRDefault="00EC7A7E" w:rsidP="00EC7A7E"/>
        </w:tc>
      </w:tr>
    </w:tbl>
    <w:p w14:paraId="680A4E5D" w14:textId="77777777" w:rsidR="001D1885" w:rsidRDefault="001D1885"/>
    <w:p w14:paraId="19219836" w14:textId="77777777" w:rsidR="001D1885" w:rsidRDefault="001D1885"/>
    <w:p w14:paraId="18EDE1DE" w14:textId="77777777" w:rsidR="001D1885" w:rsidRDefault="001D1885">
      <w:r>
        <w:t>Dato: ______________________________________</w:t>
      </w:r>
    </w:p>
    <w:p w14:paraId="296FEF7D" w14:textId="77777777" w:rsidR="001D1885" w:rsidRDefault="001D1885"/>
    <w:p w14:paraId="0C50185D" w14:textId="3C603E6D" w:rsidR="001D1885" w:rsidRPr="00F13474" w:rsidRDefault="001D1885">
      <w:r>
        <w:t xml:space="preserve">Arrangørs </w:t>
      </w:r>
      <w:r w:rsidR="002A6F4F">
        <w:t>underskrift: _</w:t>
      </w:r>
      <w:r>
        <w:t>_______________________________________</w:t>
      </w:r>
    </w:p>
    <w:sectPr w:rsidR="001D1885" w:rsidRPr="00F13474">
      <w:footerReference w:type="default" r:id="rId25"/>
      <w:headerReference w:type="first" r:id="rId26"/>
      <w:pgSz w:w="11907" w:h="16839"/>
      <w:pgMar w:top="994" w:right="2174" w:bottom="1771" w:left="1483" w:header="432" w:footer="763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27E01E" w14:textId="77777777" w:rsidR="0037737F" w:rsidRDefault="0037737F">
      <w:pPr>
        <w:spacing w:after="0" w:line="240" w:lineRule="auto"/>
      </w:pPr>
      <w:r>
        <w:separator/>
      </w:r>
    </w:p>
  </w:endnote>
  <w:endnote w:type="continuationSeparator" w:id="0">
    <w:p w14:paraId="39127DE2" w14:textId="77777777" w:rsidR="0037737F" w:rsidRDefault="003773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02279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903CBC8" w14:textId="77777777" w:rsidR="008F4075" w:rsidRDefault="00C81437">
        <w:pPr>
          <w:pStyle w:val="Bunnteks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9A4F6A" w14:textId="77777777" w:rsidR="0037737F" w:rsidRDefault="0037737F">
      <w:pPr>
        <w:spacing w:after="0" w:line="240" w:lineRule="auto"/>
      </w:pPr>
      <w:r>
        <w:separator/>
      </w:r>
    </w:p>
  </w:footnote>
  <w:footnote w:type="continuationSeparator" w:id="0">
    <w:p w14:paraId="3E07855A" w14:textId="77777777" w:rsidR="0037737F" w:rsidRDefault="003773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D1328F" w14:textId="77777777" w:rsidR="000223DE" w:rsidRPr="00F13341" w:rsidRDefault="000223DE">
    <w:pPr>
      <w:pStyle w:val="Topptekst"/>
    </w:pPr>
    <w:r w:rsidRPr="00F13341">
      <w:t>Booking:</w:t>
    </w:r>
  </w:p>
  <w:p w14:paraId="41B9CF73" w14:textId="28E9E83B" w:rsidR="000223DE" w:rsidRPr="00F13341" w:rsidRDefault="000223DE">
    <w:pPr>
      <w:pStyle w:val="Topptekst"/>
    </w:pPr>
    <w:r w:rsidRPr="00F13341">
      <w:t>Egi.karlsen@gmail.com</w:t>
    </w:r>
    <w:r>
      <w:ptab w:relativeTo="margin" w:alignment="center" w:leader="none"/>
    </w:r>
    <w:r w:rsidRPr="00F13341">
      <w:t xml:space="preserve">           </w:t>
    </w:r>
  </w:p>
  <w:p w14:paraId="5F525C6F" w14:textId="2106D3AB" w:rsidR="000223DE" w:rsidRPr="00F13341" w:rsidRDefault="000223DE">
    <w:pPr>
      <w:pStyle w:val="Topptekst"/>
    </w:pPr>
    <w:r w:rsidRPr="00F13341">
      <w:tab/>
    </w:r>
    <w:r w:rsidRPr="00F13341">
      <w:tab/>
    </w:r>
    <w:r w:rsidRPr="00F13341">
      <w:tab/>
    </w:r>
    <w:r w:rsidRPr="00F13341">
      <w:tab/>
    </w:r>
    <w:r w:rsidRPr="00F13341">
      <w:tab/>
    </w:r>
    <w:r w:rsidRPr="00F13341">
      <w:tab/>
    </w:r>
    <w:r w:rsidR="00C556FB" w:rsidRPr="00F13341">
      <w:t>Teknik:</w:t>
    </w:r>
    <w:r w:rsidR="00C556FB" w:rsidRPr="00F13341">
      <w:tab/>
    </w:r>
    <w:r w:rsidRPr="00F13341">
      <w:t>Preben Wolf</w:t>
    </w:r>
  </w:p>
  <w:p w14:paraId="36ABA8DB" w14:textId="77777777" w:rsidR="000223DE" w:rsidRPr="00930B7D" w:rsidRDefault="000223DE" w:rsidP="000223DE">
    <w:pPr>
      <w:pStyle w:val="Topptekst"/>
      <w:ind w:left="4320" w:firstLine="1440"/>
      <w:rPr>
        <w:lang w:val="en-US"/>
      </w:rPr>
    </w:pPr>
    <w:proofErr w:type="spellStart"/>
    <w:r w:rsidRPr="00930B7D">
      <w:rPr>
        <w:lang w:val="en-US"/>
      </w:rPr>
      <w:t>Tlf</w:t>
    </w:r>
    <w:proofErr w:type="spellEnd"/>
    <w:r w:rsidRPr="00930B7D">
      <w:rPr>
        <w:lang w:val="en-US"/>
      </w:rPr>
      <w:t xml:space="preserve"> 0047 95 16 99 56</w:t>
    </w:r>
    <w:r w:rsidRPr="00930B7D">
      <w:rPr>
        <w:lang w:val="en-US"/>
      </w:rPr>
      <w:tab/>
      <w:t xml:space="preserve">            Todwolf@gmail.com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57BE8DF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EAC7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110C33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D986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F60EE1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06119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12C9D8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250F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0BCA0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DB49E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2"/>
  <w:proofState w:spelling="clean" w:grammar="clean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74C"/>
    <w:rsid w:val="000223DE"/>
    <w:rsid w:val="00040670"/>
    <w:rsid w:val="00061E29"/>
    <w:rsid w:val="00075F15"/>
    <w:rsid w:val="001534FF"/>
    <w:rsid w:val="00154442"/>
    <w:rsid w:val="00180406"/>
    <w:rsid w:val="001D1885"/>
    <w:rsid w:val="00230522"/>
    <w:rsid w:val="00260619"/>
    <w:rsid w:val="002A285A"/>
    <w:rsid w:val="002A6F4F"/>
    <w:rsid w:val="00357706"/>
    <w:rsid w:val="0037274C"/>
    <w:rsid w:val="0037737F"/>
    <w:rsid w:val="00383D36"/>
    <w:rsid w:val="004258D4"/>
    <w:rsid w:val="0047079D"/>
    <w:rsid w:val="004F73FB"/>
    <w:rsid w:val="0050502C"/>
    <w:rsid w:val="00561BC4"/>
    <w:rsid w:val="00573AAF"/>
    <w:rsid w:val="005935FF"/>
    <w:rsid w:val="00620FAE"/>
    <w:rsid w:val="0066566E"/>
    <w:rsid w:val="0068121A"/>
    <w:rsid w:val="00744432"/>
    <w:rsid w:val="00790882"/>
    <w:rsid w:val="00827CDA"/>
    <w:rsid w:val="00851DE4"/>
    <w:rsid w:val="00864714"/>
    <w:rsid w:val="00876F51"/>
    <w:rsid w:val="008F4075"/>
    <w:rsid w:val="00930B7D"/>
    <w:rsid w:val="0094170D"/>
    <w:rsid w:val="009444C1"/>
    <w:rsid w:val="00996727"/>
    <w:rsid w:val="009D7911"/>
    <w:rsid w:val="009E5326"/>
    <w:rsid w:val="00A40AFA"/>
    <w:rsid w:val="00A876A5"/>
    <w:rsid w:val="00B90F90"/>
    <w:rsid w:val="00BA36E6"/>
    <w:rsid w:val="00BB12DC"/>
    <w:rsid w:val="00BF2F67"/>
    <w:rsid w:val="00C556FB"/>
    <w:rsid w:val="00C81437"/>
    <w:rsid w:val="00CD58E7"/>
    <w:rsid w:val="00D812F9"/>
    <w:rsid w:val="00DC5BF1"/>
    <w:rsid w:val="00E2285E"/>
    <w:rsid w:val="00E309E1"/>
    <w:rsid w:val="00E820D8"/>
    <w:rsid w:val="00EC7A7E"/>
    <w:rsid w:val="00F13341"/>
    <w:rsid w:val="00F13474"/>
    <w:rsid w:val="00F30A40"/>
    <w:rsid w:val="0682E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2C1071"/>
  <w15:chartTrackingRefBased/>
  <w15:docId w15:val="{3175B40F-56FE-2140-BFFF-BD5E7690D8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3A3A3A" w:themeColor="text2"/>
        <w:sz w:val="26"/>
        <w:szCs w:val="26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iPriority="3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1437"/>
    <w:rPr>
      <w:lang w:val="nb-NO"/>
    </w:rPr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pBdr>
        <w:bottom w:val="single" w:sz="24" w:space="6" w:color="3A3A3A" w:themeColor="text2"/>
      </w:pBdr>
      <w:spacing w:after="180" w:line="240" w:lineRule="auto"/>
      <w:outlineLvl w:val="0"/>
    </w:pPr>
    <w:rPr>
      <w:rFonts w:asciiTheme="majorHAnsi" w:eastAsiaTheme="majorEastAsia" w:hAnsiTheme="majorHAnsi" w:cstheme="majorBidi"/>
      <w:b/>
      <w:caps/>
      <w:sz w:val="50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pPr>
      <w:keepNext/>
      <w:keepLines/>
      <w:spacing w:after="120" w:line="240" w:lineRule="auto"/>
      <w:outlineLvl w:val="1"/>
    </w:pPr>
    <w:rPr>
      <w:rFonts w:asciiTheme="majorHAnsi" w:eastAsiaTheme="majorEastAsia" w:hAnsiTheme="majorHAnsi" w:cstheme="majorBidi"/>
      <w:b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pPr>
      <w:keepNext/>
      <w:keepLines/>
      <w:outlineLvl w:val="2"/>
    </w:pPr>
    <w:rPr>
      <w:rFonts w:asciiTheme="majorHAnsi" w:eastAsiaTheme="majorEastAsia" w:hAnsiTheme="majorHAnsi" w:cstheme="majorBidi"/>
      <w:b/>
      <w:i/>
      <w:szCs w:val="24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pPr>
      <w:keepNext/>
      <w:keepLines/>
      <w:outlineLvl w:val="3"/>
    </w:pPr>
    <w:rPr>
      <w:rFonts w:asciiTheme="majorHAnsi" w:eastAsiaTheme="majorEastAsia" w:hAnsiTheme="majorHAnsi" w:cstheme="majorBidi"/>
      <w:iCs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pPr>
      <w:keepNext/>
      <w:keepLines/>
      <w:outlineLvl w:val="4"/>
    </w:pPr>
    <w:rPr>
      <w:rFonts w:asciiTheme="majorHAnsi" w:eastAsiaTheme="majorEastAsia" w:hAnsiTheme="majorHAnsi" w:cstheme="majorBidi"/>
      <w:i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pPr>
      <w:keepNext/>
      <w:keepLines/>
      <w:outlineLvl w:val="5"/>
    </w:pPr>
    <w:rPr>
      <w:rFonts w:asciiTheme="majorHAnsi" w:eastAsiaTheme="majorEastAsia" w:hAnsiTheme="majorHAnsi" w:cstheme="majorBidi"/>
      <w:b/>
      <w:sz w:val="24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pPr>
      <w:keepNext/>
      <w:keepLines/>
      <w:outlineLvl w:val="6"/>
    </w:pPr>
    <w:rPr>
      <w:rFonts w:asciiTheme="majorHAnsi" w:eastAsiaTheme="majorEastAsia" w:hAnsiTheme="majorHAnsi" w:cstheme="majorBidi"/>
      <w:b/>
      <w:i/>
      <w:iCs/>
      <w:sz w:val="24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pPr>
      <w:keepNext/>
      <w:keepLines/>
      <w:outlineLvl w:val="7"/>
    </w:pPr>
    <w:rPr>
      <w:rFonts w:asciiTheme="majorHAnsi" w:eastAsiaTheme="majorEastAsia" w:hAnsiTheme="majorHAnsi" w:cstheme="majorBidi"/>
      <w:sz w:val="24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pPr>
      <w:keepNext/>
      <w:keepLines/>
      <w:outlineLvl w:val="8"/>
    </w:pPr>
    <w:rPr>
      <w:rFonts w:asciiTheme="majorHAnsi" w:eastAsiaTheme="majorEastAsia" w:hAnsiTheme="majorHAnsi" w:cstheme="majorBidi"/>
      <w:i/>
      <w:iCs/>
      <w:sz w:val="24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Boktittel">
    <w:name w:val="Book Title"/>
    <w:basedOn w:val="Standardskriftforavsnitt"/>
    <w:uiPriority w:val="33"/>
    <w:semiHidden/>
    <w:unhideWhenUsed/>
    <w:qFormat/>
    <w:rPr>
      <w:b w:val="0"/>
      <w:bCs/>
      <w:i w:val="0"/>
      <w:iCs/>
      <w:color w:val="3A3A3A" w:themeColor="text2"/>
      <w:spacing w:val="5"/>
      <w:u w:val="single"/>
    </w:rPr>
  </w:style>
  <w:style w:type="character" w:styleId="Sterkreferanse">
    <w:name w:val="Intense Reference"/>
    <w:basedOn w:val="Standardskriftforavsnitt"/>
    <w:uiPriority w:val="32"/>
    <w:semiHidden/>
    <w:unhideWhenUsed/>
    <w:qFormat/>
    <w:rPr>
      <w:b/>
      <w:bCs/>
      <w:i/>
      <w:caps/>
      <w:smallCaps w:val="0"/>
      <w:color w:val="3A3A3A" w:themeColor="text2"/>
      <w:spacing w:val="5"/>
    </w:rPr>
  </w:style>
  <w:style w:type="character" w:customStyle="1" w:styleId="Overskrift1Tegn">
    <w:name w:val="Overskrift 1 Tegn"/>
    <w:basedOn w:val="Standardskriftforavsnitt"/>
    <w:link w:val="Overskrift1"/>
    <w:uiPriority w:val="9"/>
    <w:rPr>
      <w:rFonts w:asciiTheme="majorHAnsi" w:eastAsiaTheme="majorEastAsia" w:hAnsiTheme="majorHAnsi" w:cstheme="majorBidi"/>
      <w:b/>
      <w:caps/>
      <w:sz w:val="50"/>
      <w:szCs w:val="32"/>
    </w:rPr>
  </w:style>
  <w:style w:type="character" w:customStyle="1" w:styleId="Overskrift2Tegn">
    <w:name w:val="Overskrift 2 Tegn"/>
    <w:basedOn w:val="Standardskriftforavsnitt"/>
    <w:link w:val="Overskrift2"/>
    <w:uiPriority w:val="9"/>
    <w:rPr>
      <w:rFonts w:asciiTheme="majorHAnsi" w:eastAsiaTheme="majorEastAsia" w:hAnsiTheme="majorHAnsi" w:cstheme="majorBidi"/>
      <w:b/>
    </w:rPr>
  </w:style>
  <w:style w:type="paragraph" w:styleId="Tittel">
    <w:name w:val="Title"/>
    <w:basedOn w:val="Normal"/>
    <w:link w:val="TittelTegn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character" w:customStyle="1" w:styleId="TittelTegn">
    <w:name w:val="Tittel Tegn"/>
    <w:basedOn w:val="Standardskriftforavsnitt"/>
    <w:link w:val="Tittel"/>
    <w:uiPriority w:val="1"/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paragraph" w:styleId="Undertittel">
    <w:name w:val="Subtitle"/>
    <w:basedOn w:val="Normal"/>
    <w:link w:val="UndertittelTegn"/>
    <w:uiPriority w:val="2"/>
    <w:qFormat/>
    <w:pPr>
      <w:numPr>
        <w:ilvl w:val="1"/>
      </w:numPr>
      <w:spacing w:after="0" w:line="240" w:lineRule="auto"/>
      <w:contextualSpacing/>
    </w:pPr>
    <w:rPr>
      <w:rFonts w:eastAsiaTheme="minorEastAsia"/>
      <w:i/>
      <w:sz w:val="48"/>
    </w:rPr>
  </w:style>
  <w:style w:type="character" w:customStyle="1" w:styleId="UndertittelTegn">
    <w:name w:val="Undertittel Tegn"/>
    <w:basedOn w:val="Standardskriftforavsnitt"/>
    <w:link w:val="Undertittel"/>
    <w:uiPriority w:val="2"/>
    <w:rPr>
      <w:rFonts w:eastAsiaTheme="minorEastAsia"/>
      <w:i/>
      <w:sz w:val="48"/>
    </w:rPr>
  </w:style>
  <w:style w:type="paragraph" w:styleId="Dato">
    <w:name w:val="Date"/>
    <w:basedOn w:val="Normal"/>
    <w:next w:val="Overskrift1"/>
    <w:link w:val="DatoTegn"/>
    <w:uiPriority w:val="3"/>
    <w:qFormat/>
    <w:pPr>
      <w:spacing w:before="480" w:after="60" w:line="240" w:lineRule="auto"/>
    </w:pPr>
    <w:rPr>
      <w:sz w:val="32"/>
    </w:rPr>
  </w:style>
  <w:style w:type="character" w:customStyle="1" w:styleId="DatoTegn">
    <w:name w:val="Dato Tegn"/>
    <w:basedOn w:val="Standardskriftforavsnitt"/>
    <w:link w:val="Dato"/>
    <w:uiPriority w:val="3"/>
    <w:rPr>
      <w:sz w:val="32"/>
    </w:rPr>
  </w:style>
  <w:style w:type="paragraph" w:styleId="Bunntekst">
    <w:name w:val="footer"/>
    <w:basedOn w:val="Normal"/>
    <w:link w:val="BunntekstTegn"/>
    <w:uiPriority w:val="99"/>
    <w:unhideWhenUsed/>
    <w:qFormat/>
    <w:pPr>
      <w:spacing w:after="0" w:line="240" w:lineRule="auto"/>
    </w:pPr>
    <w:rPr>
      <w:b/>
      <w:sz w:val="36"/>
    </w:rPr>
  </w:style>
  <w:style w:type="character" w:customStyle="1" w:styleId="BunntekstTegn">
    <w:name w:val="Bunntekst Tegn"/>
    <w:basedOn w:val="Standardskriftforavsnitt"/>
    <w:link w:val="Bunntekst"/>
    <w:uiPriority w:val="99"/>
    <w:rPr>
      <w:b/>
      <w:sz w:val="36"/>
    </w:rPr>
  </w:style>
  <w:style w:type="table" w:styleId="Tabellrutenett">
    <w:name w:val="Table Grid"/>
    <w:basedOn w:val="Vanligtabel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pptekst">
    <w:name w:val="header"/>
    <w:basedOn w:val="Normal"/>
    <w:link w:val="TopptekstTegn"/>
    <w:uiPriority w:val="99"/>
    <w:unhideWhenUsed/>
    <w:qFormat/>
    <w:pPr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</w:style>
  <w:style w:type="paragraph" w:styleId="Bildetekst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2"/>
      <w:szCs w:val="18"/>
    </w:rPr>
  </w:style>
  <w:style w:type="character" w:styleId="Utheving">
    <w:name w:val="Emphasis"/>
    <w:basedOn w:val="Standardskriftforavsnitt"/>
    <w:uiPriority w:val="20"/>
    <w:semiHidden/>
    <w:unhideWhenUsed/>
    <w:qFormat/>
    <w:rPr>
      <w:i/>
      <w:iCs/>
      <w:caps/>
      <w:smallCaps w:val="0"/>
      <w:color w:val="3A3A3A" w:themeColor="text2"/>
    </w:rPr>
  </w:style>
  <w:style w:type="character" w:styleId="Sterkutheving">
    <w:name w:val="Intense Emphasis"/>
    <w:basedOn w:val="Standardskriftforavsnitt"/>
    <w:uiPriority w:val="21"/>
    <w:semiHidden/>
    <w:unhideWhenUsed/>
    <w:qFormat/>
    <w:rPr>
      <w:b/>
      <w:iCs/>
      <w:caps/>
      <w:smallCaps w:val="0"/>
      <w:color w:val="3A3A3A" w:themeColor="text2"/>
    </w:rPr>
  </w:style>
  <w:style w:type="paragraph" w:styleId="Sterktsitat">
    <w:name w:val="Intense Quote"/>
    <w:basedOn w:val="Normal"/>
    <w:next w:val="Normal"/>
    <w:link w:val="SterktsitatTegn"/>
    <w:uiPriority w:val="30"/>
    <w:semiHidden/>
    <w:unhideWhenUsed/>
    <w:qFormat/>
    <w:pPr>
      <w:pBdr>
        <w:top w:val="single" w:sz="4" w:space="10" w:color="562241" w:themeColor="accent1"/>
        <w:bottom w:val="single" w:sz="4" w:space="10" w:color="562241" w:themeColor="accent1"/>
      </w:pBdr>
      <w:spacing w:before="360" w:after="360"/>
      <w:ind w:left="864" w:right="864"/>
      <w:jc w:val="center"/>
    </w:pPr>
    <w:rPr>
      <w:b/>
      <w:i/>
      <w:iCs/>
      <w:sz w:val="36"/>
    </w:rPr>
  </w:style>
  <w:style w:type="character" w:customStyle="1" w:styleId="SterktsitatTegn">
    <w:name w:val="Sterkt sitat Tegn"/>
    <w:basedOn w:val="Standardskriftforavsnitt"/>
    <w:link w:val="Sterktsitat"/>
    <w:uiPriority w:val="30"/>
    <w:semiHidden/>
    <w:rPr>
      <w:b/>
      <w:i/>
      <w:iCs/>
      <w:sz w:val="36"/>
    </w:r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paragraph" w:styleId="Sitat">
    <w:name w:val="Quote"/>
    <w:basedOn w:val="Normal"/>
    <w:next w:val="Normal"/>
    <w:link w:val="SitatTegn"/>
    <w:uiPriority w:val="29"/>
    <w:semiHidden/>
    <w:unhideWhenUsed/>
    <w:qFormat/>
    <w:pPr>
      <w:spacing w:before="200"/>
      <w:ind w:left="864" w:right="864"/>
      <w:jc w:val="center"/>
    </w:pPr>
    <w:rPr>
      <w:iCs/>
      <w:sz w:val="36"/>
    </w:rPr>
  </w:style>
  <w:style w:type="character" w:customStyle="1" w:styleId="SitatTegn">
    <w:name w:val="Sitat Tegn"/>
    <w:basedOn w:val="Standardskriftforavsnitt"/>
    <w:link w:val="Sitat"/>
    <w:uiPriority w:val="29"/>
    <w:semiHidden/>
    <w:rPr>
      <w:iCs/>
      <w:sz w:val="36"/>
    </w:rPr>
  </w:style>
  <w:style w:type="character" w:styleId="Sterk">
    <w:name w:val="Strong"/>
    <w:basedOn w:val="Standardskriftforavsnitt"/>
    <w:uiPriority w:val="22"/>
    <w:semiHidden/>
    <w:unhideWhenUsed/>
    <w:qFormat/>
    <w:rPr>
      <w:b/>
      <w:bCs/>
      <w:color w:val="3A3A3A" w:themeColor="text2"/>
    </w:rPr>
  </w:style>
  <w:style w:type="character" w:styleId="Svakutheving">
    <w:name w:val="Subtle Emphasis"/>
    <w:basedOn w:val="Standardskriftforavsnitt"/>
    <w:uiPriority w:val="19"/>
    <w:semiHidden/>
    <w:unhideWhenUsed/>
    <w:qFormat/>
    <w:rPr>
      <w:i/>
      <w:iCs/>
      <w:color w:val="3A3A3A" w:themeColor="text2"/>
    </w:rPr>
  </w:style>
  <w:style w:type="character" w:styleId="Svakreferanse">
    <w:name w:val="Subtle Reference"/>
    <w:basedOn w:val="Standardskriftforavsnitt"/>
    <w:uiPriority w:val="31"/>
    <w:semiHidden/>
    <w:unhideWhenUsed/>
    <w:qFormat/>
    <w:rPr>
      <w:i/>
      <w:caps/>
      <w:smallCaps w:val="0"/>
      <w:color w:val="3A3A3A" w:themeColor="text2"/>
    </w:rPr>
  </w:style>
  <w:style w:type="paragraph" w:styleId="Overskriftforinnholdsfortegnelse">
    <w:name w:val="TOC Heading"/>
    <w:basedOn w:val="Overskrift1"/>
    <w:next w:val="Normal"/>
    <w:uiPriority w:val="39"/>
    <w:semiHidden/>
    <w:unhideWhenUsed/>
    <w:qFormat/>
    <w:pPr>
      <w:outlineLvl w:val="9"/>
    </w:pPr>
  </w:style>
  <w:style w:type="character" w:customStyle="1" w:styleId="Overskrift3Tegn">
    <w:name w:val="Overskrift 3 Tegn"/>
    <w:basedOn w:val="Standardskriftforavsnitt"/>
    <w:link w:val="Overskrift3"/>
    <w:uiPriority w:val="9"/>
    <w:semiHidden/>
    <w:rPr>
      <w:rFonts w:asciiTheme="majorHAnsi" w:eastAsiaTheme="majorEastAsia" w:hAnsiTheme="majorHAnsi" w:cstheme="majorBidi"/>
      <w:b/>
      <w:i/>
      <w:szCs w:val="24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Pr>
      <w:rFonts w:asciiTheme="majorHAnsi" w:eastAsiaTheme="majorEastAsia" w:hAnsiTheme="majorHAnsi" w:cstheme="majorBidi"/>
      <w:iCs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Pr>
      <w:rFonts w:asciiTheme="majorHAnsi" w:eastAsiaTheme="majorEastAsia" w:hAnsiTheme="majorHAnsi" w:cstheme="majorBidi"/>
      <w:i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Pr>
      <w:rFonts w:asciiTheme="majorHAnsi" w:eastAsiaTheme="majorEastAsia" w:hAnsiTheme="majorHAnsi" w:cstheme="majorBidi"/>
      <w:b/>
      <w:sz w:val="24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Pr>
      <w:rFonts w:asciiTheme="majorHAnsi" w:eastAsiaTheme="majorEastAsia" w:hAnsiTheme="majorHAnsi" w:cstheme="majorBidi"/>
      <w:b/>
      <w:i/>
      <w:iCs/>
      <w:sz w:val="24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Pr>
      <w:rFonts w:asciiTheme="majorHAnsi" w:eastAsiaTheme="majorEastAsia" w:hAnsiTheme="majorHAnsi" w:cstheme="majorBidi"/>
      <w:sz w:val="24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Pr>
      <w:rFonts w:asciiTheme="majorHAnsi" w:eastAsiaTheme="majorEastAsia" w:hAnsiTheme="majorHAnsi" w:cstheme="majorBidi"/>
      <w:i/>
      <w:iCs/>
      <w:sz w:val="24"/>
      <w:szCs w:val="21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37274C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7274C"/>
    <w:rPr>
      <w:rFonts w:ascii="Times New Roman" w:hAnsi="Times New Roman" w:cs="Times New Roman"/>
      <w:sz w:val="18"/>
      <w:szCs w:val="18"/>
      <w:lang w:val="nb-NO"/>
    </w:rPr>
  </w:style>
  <w:style w:type="character" w:styleId="Hyperkobling">
    <w:name w:val="Hyperlink"/>
    <w:basedOn w:val="Standardskriftforavsnitt"/>
    <w:uiPriority w:val="99"/>
    <w:unhideWhenUsed/>
    <w:rsid w:val="00230522"/>
    <w:rPr>
      <w:color w:val="36A3B8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230522"/>
    <w:rPr>
      <w:color w:val="605E5C"/>
      <w:shd w:val="clear" w:color="auto" w:fill="E1DFDD"/>
    </w:rPr>
  </w:style>
  <w:style w:type="character" w:styleId="Fulgthyperkobling">
    <w:name w:val="FollowedHyperlink"/>
    <w:basedOn w:val="Standardskriftforavsnitt"/>
    <w:uiPriority w:val="99"/>
    <w:semiHidden/>
    <w:unhideWhenUsed/>
    <w:rsid w:val="00230522"/>
    <w:rPr>
      <w:color w:val="805273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svg"/><Relationship Id="rId18" Type="http://schemas.microsoft.com/office/2017/06/relationships/model3d" Target="media/model3d3.glb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hyperlink" Target="mailto:todwolf@gmail.com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17/06/relationships/model3d" Target="media/model3d2.glb"/><Relationship Id="rId20" Type="http://schemas.microsoft.com/office/2017/06/relationships/model3d" Target="media/model3d4.glb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0.svg"/><Relationship Id="rId24" Type="http://schemas.openxmlformats.org/officeDocument/2006/relationships/image" Target="media/image11.sv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image" Target="media/image11.png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svg"/><Relationship Id="rId14" Type="http://schemas.microsoft.com/office/2017/06/relationships/model3d" Target="media/model3d1.glb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prebenwolf/Library/Containers/com.microsoft.Word/Data/Library/Application%20Support/Microsoft/Office/16.0/DTS/nb-NO%7b03687500-2F26-AA41-8516-796D3B148984%7d/%7bF7ADC29A-DD58-154D-A87A-8C3001F1A648%7dtf10002077.dotx" TargetMode="External"/></Relationships>
</file>

<file path=word/theme/theme1.xml><?xml version="1.0" encoding="utf-8"?>
<a:theme xmlns:a="http://schemas.openxmlformats.org/drawingml/2006/main" name="Office Theme">
  <a:themeElements>
    <a:clrScheme name="TF100002026">
      <a:dk1>
        <a:sysClr val="windowText" lastClr="000000"/>
      </a:dk1>
      <a:lt1>
        <a:sysClr val="window" lastClr="FFFFFF"/>
      </a:lt1>
      <a:dk2>
        <a:srgbClr val="3A3A3A"/>
      </a:dk2>
      <a:lt2>
        <a:srgbClr val="F4F4F3"/>
      </a:lt2>
      <a:accent1>
        <a:srgbClr val="562241"/>
      </a:accent1>
      <a:accent2>
        <a:srgbClr val="CCC44F"/>
      </a:accent2>
      <a:accent3>
        <a:srgbClr val="568F59"/>
      </a:accent3>
      <a:accent4>
        <a:srgbClr val="806B50"/>
      </a:accent4>
      <a:accent5>
        <a:srgbClr val="408296"/>
      </a:accent5>
      <a:accent6>
        <a:srgbClr val="A34240"/>
      </a:accent6>
      <a:hlink>
        <a:srgbClr val="36A3B8"/>
      </a:hlink>
      <a:folHlink>
        <a:srgbClr val="805273"/>
      </a:folHlink>
    </a:clrScheme>
    <a:fontScheme name="Cambria">
      <a:maj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{F7ADC29A-DD58-154D-A87A-8C3001F1A648}tf10002077.dotx</Template>
  <TotalTime>4</TotalTime>
  <Pages>4</Pages>
  <Words>482</Words>
  <Characters>2559</Characters>
  <Application>Microsoft Office Word</Application>
  <DocSecurity>0</DocSecurity>
  <Lines>21</Lines>
  <Paragraphs>6</Paragraphs>
  <ScaleCrop>false</ScaleCrop>
  <Company/>
  <LinksUpToDate>false</LinksUpToDate>
  <CharactersWithSpaces>3035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Preben Wolf</dc:creator>
  <cp:keywords/>
  <dc:description/>
  <cp:lastModifiedBy>Preben Wolf</cp:lastModifiedBy>
  <cp:revision>4</cp:revision>
  <dcterms:created xsi:type="dcterms:W3CDTF">2020-02-05T11:52:00Z</dcterms:created>
  <dcterms:modified xsi:type="dcterms:W3CDTF">2020-02-14T08:41:00Z</dcterms:modified>
</cp:coreProperties>
</file>